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78D57" w14:textId="23649C7D" w:rsidR="00C26C46" w:rsidRDefault="005532FC" w:rsidP="00C26C46">
      <w:pPr>
        <w:rPr>
          <w:rStyle w:val="fontstyle01"/>
        </w:rPr>
      </w:pPr>
      <w:proofErr w:type="spellStart"/>
      <w:r>
        <w:rPr>
          <w:rStyle w:val="fontstyle01"/>
        </w:rPr>
        <w:t>L'Union</w:t>
      </w:r>
      <w:proofErr w:type="spellEnd"/>
      <w:r>
        <w:rPr>
          <w:rStyle w:val="fontstyle01"/>
        </w:rPr>
        <w:t xml:space="preserve"> des </w:t>
      </w:r>
      <w:proofErr w:type="spellStart"/>
      <w:r>
        <w:rPr>
          <w:rStyle w:val="fontstyle01"/>
        </w:rPr>
        <w:t>étudiant·e·s</w:t>
      </w:r>
      <w:proofErr w:type="spellEnd"/>
      <w:r>
        <w:rPr>
          <w:rStyle w:val="fontstyle01"/>
        </w:rPr>
        <w:t xml:space="preserve"> de Suisse (UNES) </w:t>
      </w:r>
      <w:proofErr w:type="spellStart"/>
      <w:r>
        <w:rPr>
          <w:rStyle w:val="fontstyle01"/>
        </w:rPr>
        <w:t>est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l'organisation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faîtière</w:t>
      </w:r>
      <w:proofErr w:type="spellEnd"/>
      <w:r>
        <w:rPr>
          <w:rStyle w:val="fontstyle01"/>
        </w:rPr>
        <w:t xml:space="preserve"> des organisations </w:t>
      </w:r>
      <w:proofErr w:type="spellStart"/>
      <w:r>
        <w:rPr>
          <w:rStyle w:val="fontstyle01"/>
        </w:rPr>
        <w:t>estudiantines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en</w:t>
      </w:r>
      <w:proofErr w:type="spellEnd"/>
      <w:r>
        <w:rPr>
          <w:rStyle w:val="fontstyle01"/>
        </w:rPr>
        <w:t xml:space="preserve"> Suisse et </w:t>
      </w:r>
      <w:proofErr w:type="spellStart"/>
      <w:r>
        <w:rPr>
          <w:rStyle w:val="fontstyle01"/>
        </w:rPr>
        <w:t>représente</w:t>
      </w:r>
      <w:proofErr w:type="spellEnd"/>
      <w:r>
        <w:rPr>
          <w:rStyle w:val="fontstyle01"/>
        </w:rPr>
        <w:t xml:space="preserve"> les </w:t>
      </w:r>
      <w:proofErr w:type="spellStart"/>
      <w:r>
        <w:rPr>
          <w:rStyle w:val="fontstyle01"/>
        </w:rPr>
        <w:t>intérêts</w:t>
      </w:r>
      <w:proofErr w:type="spellEnd"/>
      <w:r>
        <w:rPr>
          <w:rStyle w:val="fontstyle01"/>
        </w:rPr>
        <w:t xml:space="preserve"> de plus de 120 000 </w:t>
      </w:r>
      <w:proofErr w:type="spellStart"/>
      <w:r>
        <w:rPr>
          <w:rStyle w:val="fontstyle01"/>
        </w:rPr>
        <w:t>étudiant·e·s</w:t>
      </w:r>
      <w:proofErr w:type="spellEnd"/>
      <w:r>
        <w:rPr>
          <w:rStyle w:val="fontstyle01"/>
        </w:rPr>
        <w:t xml:space="preserve">. Elle </w:t>
      </w:r>
      <w:proofErr w:type="spellStart"/>
      <w:r>
        <w:rPr>
          <w:rStyle w:val="fontstyle01"/>
        </w:rPr>
        <w:t>est</w:t>
      </w:r>
      <w:proofErr w:type="spellEnd"/>
      <w:r>
        <w:rPr>
          <w:rStyle w:val="fontstyle01"/>
        </w:rPr>
        <w:t xml:space="preserve"> active dans le </w:t>
      </w:r>
      <w:proofErr w:type="spellStart"/>
      <w:r>
        <w:rPr>
          <w:rStyle w:val="fontstyle01"/>
        </w:rPr>
        <w:t>domaine</w:t>
      </w:r>
      <w:proofErr w:type="spellEnd"/>
      <w:r>
        <w:rPr>
          <w:rStyle w:val="fontstyle01"/>
        </w:rPr>
        <w:t xml:space="preserve"> de </w:t>
      </w:r>
      <w:proofErr w:type="spellStart"/>
      <w:r>
        <w:rPr>
          <w:rStyle w:val="fontstyle01"/>
        </w:rPr>
        <w:t>l'éducation</w:t>
      </w:r>
      <w:proofErr w:type="spellEnd"/>
      <w:r>
        <w:rPr>
          <w:rStyle w:val="fontstyle01"/>
        </w:rPr>
        <w:t xml:space="preserve"> et de la formation. Les points </w:t>
      </w:r>
      <w:proofErr w:type="spellStart"/>
      <w:r w:rsidR="722B34E1" w:rsidRPr="1C466968">
        <w:rPr>
          <w:rStyle w:val="fontstyle01"/>
        </w:rPr>
        <w:t>cl</w:t>
      </w:r>
      <w:r w:rsidR="18A52378" w:rsidRPr="1C466968">
        <w:rPr>
          <w:rStyle w:val="fontstyle01"/>
        </w:rPr>
        <w:t>é</w:t>
      </w:r>
      <w:r w:rsidR="722B34E1" w:rsidRPr="1C466968">
        <w:rPr>
          <w:rStyle w:val="fontstyle01"/>
        </w:rPr>
        <w:t>s</w:t>
      </w:r>
      <w:proofErr w:type="spellEnd"/>
      <w:r>
        <w:rPr>
          <w:rStyle w:val="fontstyle01"/>
        </w:rPr>
        <w:t xml:space="preserve"> de son travail </w:t>
      </w:r>
      <w:proofErr w:type="spellStart"/>
      <w:r>
        <w:rPr>
          <w:rStyle w:val="fontstyle01"/>
        </w:rPr>
        <w:t>sont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l’évolution</w:t>
      </w:r>
      <w:proofErr w:type="spellEnd"/>
      <w:r>
        <w:rPr>
          <w:rStyle w:val="fontstyle01"/>
        </w:rPr>
        <w:t xml:space="preserve"> de </w:t>
      </w:r>
      <w:proofErr w:type="spellStart"/>
      <w:r>
        <w:rPr>
          <w:rStyle w:val="fontstyle01"/>
        </w:rPr>
        <w:t>l’enseignement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supérieur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en</w:t>
      </w:r>
      <w:proofErr w:type="spellEnd"/>
      <w:r>
        <w:rPr>
          <w:rStyle w:val="fontstyle01"/>
        </w:rPr>
        <w:t xml:space="preserve"> Suisse et </w:t>
      </w:r>
      <w:proofErr w:type="spellStart"/>
      <w:r>
        <w:rPr>
          <w:rStyle w:val="fontstyle01"/>
        </w:rPr>
        <w:t>en</w:t>
      </w:r>
      <w:proofErr w:type="spellEnd"/>
      <w:r>
        <w:rPr>
          <w:rStyle w:val="fontstyle01"/>
        </w:rPr>
        <w:t xml:space="preserve"> Europe, </w:t>
      </w:r>
      <w:proofErr w:type="spellStart"/>
      <w:r>
        <w:rPr>
          <w:rStyle w:val="fontstyle01"/>
        </w:rPr>
        <w:t>l’égalité</w:t>
      </w:r>
      <w:proofErr w:type="spellEnd"/>
      <w:r>
        <w:rPr>
          <w:rStyle w:val="fontstyle01"/>
        </w:rPr>
        <w:t xml:space="preserve"> des chances, les questions de genre, </w:t>
      </w:r>
      <w:proofErr w:type="spellStart"/>
      <w:r>
        <w:rPr>
          <w:rStyle w:val="fontstyle01"/>
        </w:rPr>
        <w:t>l’assurance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qualité</w:t>
      </w:r>
      <w:proofErr w:type="spellEnd"/>
      <w:r>
        <w:rPr>
          <w:rStyle w:val="fontstyle01"/>
        </w:rPr>
        <w:t xml:space="preserve">, la </w:t>
      </w:r>
      <w:proofErr w:type="spellStart"/>
      <w:r>
        <w:rPr>
          <w:rStyle w:val="fontstyle01"/>
        </w:rPr>
        <w:t>durabilité</w:t>
      </w:r>
      <w:proofErr w:type="spellEnd"/>
      <w:r>
        <w:rPr>
          <w:rStyle w:val="fontstyle01"/>
        </w:rPr>
        <w:t xml:space="preserve">, la </w:t>
      </w:r>
      <w:proofErr w:type="spellStart"/>
      <w:r>
        <w:rPr>
          <w:rStyle w:val="fontstyle01"/>
        </w:rPr>
        <w:t>mobilité</w:t>
      </w:r>
      <w:proofErr w:type="spellEnd"/>
      <w:r>
        <w:rPr>
          <w:rStyle w:val="fontstyle01"/>
        </w:rPr>
        <w:t xml:space="preserve">, </w:t>
      </w:r>
      <w:proofErr w:type="spellStart"/>
      <w:r w:rsidR="353BFEC2" w:rsidRPr="1C466968">
        <w:rPr>
          <w:rStyle w:val="fontstyle01"/>
        </w:rPr>
        <w:t>ainsi</w:t>
      </w:r>
      <w:proofErr w:type="spellEnd"/>
      <w:r>
        <w:rPr>
          <w:rStyle w:val="fontstyle01"/>
        </w:rPr>
        <w:t xml:space="preserve"> que </w:t>
      </w:r>
      <w:proofErr w:type="gramStart"/>
      <w:r>
        <w:rPr>
          <w:rStyle w:val="fontstyle01"/>
        </w:rPr>
        <w:t xml:space="preserve">la  </w:t>
      </w:r>
      <w:proofErr w:type="spellStart"/>
      <w:r>
        <w:rPr>
          <w:rStyle w:val="fontstyle01"/>
        </w:rPr>
        <w:t>solidarité</w:t>
      </w:r>
      <w:proofErr w:type="spellEnd"/>
      <w:proofErr w:type="gramEnd"/>
      <w:r>
        <w:rPr>
          <w:rStyle w:val="fontstyle01"/>
        </w:rPr>
        <w:t xml:space="preserve"> avec les </w:t>
      </w:r>
      <w:proofErr w:type="spellStart"/>
      <w:r>
        <w:rPr>
          <w:rStyle w:val="fontstyle01"/>
        </w:rPr>
        <w:t>étudiant·e·s</w:t>
      </w:r>
      <w:proofErr w:type="spellEnd"/>
      <w:r>
        <w:rPr>
          <w:rStyle w:val="fontstyle01"/>
        </w:rPr>
        <w:t xml:space="preserve"> du monde </w:t>
      </w:r>
      <w:proofErr w:type="spellStart"/>
      <w:r>
        <w:rPr>
          <w:rStyle w:val="fontstyle01"/>
        </w:rPr>
        <w:t>entier</w:t>
      </w:r>
      <w:proofErr w:type="spellEnd"/>
      <w:r>
        <w:rPr>
          <w:rStyle w:val="fontstyle01"/>
        </w:rPr>
        <w:t>.</w:t>
      </w:r>
    </w:p>
    <w:p w14:paraId="1666E5D7" w14:textId="77777777" w:rsidR="005532FC" w:rsidRPr="005532FC" w:rsidRDefault="005532FC" w:rsidP="00C26C46">
      <w:pPr>
        <w:rPr>
          <w:lang w:val="fr-CH"/>
        </w:rPr>
      </w:pPr>
    </w:p>
    <w:p w14:paraId="13A25B48" w14:textId="67900DC6" w:rsidR="00AA7675" w:rsidRDefault="000A4D28">
      <w:pPr>
        <w:pStyle w:val="VSSFliesstext"/>
        <w:spacing w:after="120"/>
        <w:rPr>
          <w:lang w:val="fr-CH"/>
        </w:rPr>
      </w:pPr>
      <w:r>
        <w:rPr>
          <w:rStyle w:val="fontstyle01"/>
        </w:rPr>
        <w:t xml:space="preserve">L'UNES </w:t>
      </w:r>
      <w:r w:rsidR="00000000" w:rsidRPr="005532FC">
        <w:rPr>
          <w:lang w:val="fr-CH"/>
        </w:rPr>
        <w:t xml:space="preserve">cherche </w:t>
      </w:r>
      <w:r w:rsidR="6D995269" w:rsidRPr="005532FC">
        <w:rPr>
          <w:lang w:val="fr-CH"/>
        </w:rPr>
        <w:t xml:space="preserve">pour le 1er </w:t>
      </w:r>
      <w:r w:rsidR="00000000" w:rsidRPr="005532FC">
        <w:rPr>
          <w:lang w:val="fr-CH"/>
        </w:rPr>
        <w:t xml:space="preserve">avril </w:t>
      </w:r>
      <w:r w:rsidR="6D995269" w:rsidRPr="005532FC">
        <w:rPr>
          <w:lang w:val="fr-CH"/>
        </w:rPr>
        <w:t>(ou à convenir) un/une</w:t>
      </w:r>
    </w:p>
    <w:p w14:paraId="26A35684" w14:textId="77777777" w:rsidR="000A4D28" w:rsidRPr="000A4D28" w:rsidRDefault="000A4D28" w:rsidP="000A4D28">
      <w:pPr>
        <w:rPr>
          <w:lang w:val="fr-CH"/>
        </w:rPr>
      </w:pPr>
    </w:p>
    <w:p w14:paraId="5694915A" w14:textId="524DFCEA" w:rsidR="00AA7675" w:rsidRPr="005532FC" w:rsidRDefault="000A61D7">
      <w:pPr>
        <w:pStyle w:val="VSSTitel12Li"/>
        <w:rPr>
          <w:lang w:val="fr-CH"/>
        </w:rPr>
      </w:pPr>
      <w:r w:rsidRPr="005532FC">
        <w:rPr>
          <w:lang w:val="fr-CH"/>
        </w:rPr>
        <w:t>Collaborat</w:t>
      </w:r>
      <w:r w:rsidR="001C4BD8">
        <w:rPr>
          <w:lang w:val="fr-CH"/>
        </w:rPr>
        <w:t>ric</w:t>
      </w:r>
      <w:r w:rsidR="00F46446">
        <w:rPr>
          <w:lang w:val="fr-CH"/>
        </w:rPr>
        <w:t>e/-</w:t>
      </w:r>
      <w:proofErr w:type="spellStart"/>
      <w:r w:rsidR="00580FE1">
        <w:rPr>
          <w:lang w:val="fr-CH"/>
        </w:rPr>
        <w:t>teur</w:t>
      </w:r>
      <w:proofErr w:type="spellEnd"/>
      <w:r w:rsidRPr="005532FC">
        <w:rPr>
          <w:lang w:val="fr-CH"/>
        </w:rPr>
        <w:t xml:space="preserve"> </w:t>
      </w:r>
      <w:r w:rsidR="00000000" w:rsidRPr="005532FC">
        <w:rPr>
          <w:lang w:val="fr-CH"/>
        </w:rPr>
        <w:t xml:space="preserve">des médias sociaux </w:t>
      </w:r>
      <w:r w:rsidRPr="005532FC">
        <w:rPr>
          <w:lang w:val="fr-CH"/>
        </w:rPr>
        <w:t xml:space="preserve">et de la communication </w:t>
      </w:r>
      <w:r w:rsidR="00EA1C26" w:rsidRPr="005532FC">
        <w:rPr>
          <w:lang w:val="fr-CH"/>
        </w:rPr>
        <w:t>(20%)</w:t>
      </w:r>
    </w:p>
    <w:p w14:paraId="1C990C61" w14:textId="77777777" w:rsidR="00AA7675" w:rsidRPr="005532FC" w:rsidRDefault="00000000">
      <w:pPr>
        <w:pStyle w:val="VSSTitelAbsatz-2"/>
        <w:rPr>
          <w:lang w:val="fr-CH"/>
        </w:rPr>
      </w:pPr>
      <w:r w:rsidRPr="005532FC">
        <w:rPr>
          <w:lang w:val="fr-CH"/>
        </w:rPr>
        <w:t xml:space="preserve">Le poste comprend notamment les tâches suivantes : </w:t>
      </w:r>
    </w:p>
    <w:p w14:paraId="367CA12F" w14:textId="77777777" w:rsidR="00AA7675" w:rsidRPr="005532FC" w:rsidRDefault="00000000">
      <w:pPr>
        <w:pStyle w:val="Listenabsatz"/>
        <w:numPr>
          <w:ilvl w:val="0"/>
          <w:numId w:val="42"/>
        </w:numPr>
        <w:autoSpaceDE w:val="0"/>
        <w:autoSpaceDN w:val="0"/>
        <w:spacing w:after="160" w:line="256" w:lineRule="auto"/>
        <w:rPr>
          <w:rFonts w:eastAsia="Calibri" w:cs="Arial"/>
          <w:szCs w:val="20"/>
          <w:lang w:val="fr-CH" w:eastAsia="de-CH"/>
        </w:rPr>
      </w:pPr>
      <w:r w:rsidRPr="005532FC">
        <w:rPr>
          <w:rFonts w:eastAsia="Calibri" w:cs="Arial"/>
          <w:szCs w:val="20"/>
          <w:lang w:val="fr-CH" w:eastAsia="de-CH"/>
        </w:rPr>
        <w:t xml:space="preserve">Gestion des plateformes de médias sociaux </w:t>
      </w:r>
      <w:r w:rsidR="00374CF1" w:rsidRPr="005532FC">
        <w:rPr>
          <w:rFonts w:eastAsia="Calibri" w:cs="Arial"/>
          <w:szCs w:val="20"/>
          <w:lang w:val="fr-CH" w:eastAsia="de-CH"/>
        </w:rPr>
        <w:t>(Instagram, Facebook, LinkedIn, Twitter)</w:t>
      </w:r>
    </w:p>
    <w:p w14:paraId="66404789" w14:textId="7C57A80E" w:rsidR="00AA7675" w:rsidRPr="005532FC" w:rsidRDefault="00000000">
      <w:pPr>
        <w:pStyle w:val="Listenabsatz"/>
        <w:numPr>
          <w:ilvl w:val="0"/>
          <w:numId w:val="42"/>
        </w:numPr>
        <w:autoSpaceDE w:val="0"/>
        <w:autoSpaceDN w:val="0"/>
        <w:spacing w:after="160" w:line="256" w:lineRule="auto"/>
        <w:rPr>
          <w:rFonts w:eastAsia="Calibri" w:cs="Arial"/>
          <w:lang w:val="fr-CH" w:eastAsia="de-CH"/>
        </w:rPr>
      </w:pPr>
      <w:r w:rsidRPr="1C466968">
        <w:rPr>
          <w:rFonts w:eastAsia="Calibri" w:cs="Arial"/>
          <w:lang w:val="fr-CH" w:eastAsia="de-CH"/>
        </w:rPr>
        <w:t>Préparation du contenu et du visuel pour l'association</w:t>
      </w:r>
    </w:p>
    <w:p w14:paraId="4B054D34" w14:textId="77777777" w:rsidR="00AA7675" w:rsidRPr="005532FC" w:rsidRDefault="00000000">
      <w:pPr>
        <w:pStyle w:val="Listenabsatz"/>
        <w:numPr>
          <w:ilvl w:val="0"/>
          <w:numId w:val="42"/>
        </w:numPr>
        <w:autoSpaceDE w:val="0"/>
        <w:autoSpaceDN w:val="0"/>
        <w:spacing w:after="160" w:line="256" w:lineRule="auto"/>
        <w:rPr>
          <w:rFonts w:eastAsia="Calibri" w:cs="Arial"/>
          <w:szCs w:val="20"/>
          <w:lang w:val="fr-CH" w:eastAsia="de-CH"/>
        </w:rPr>
      </w:pPr>
      <w:r w:rsidRPr="005532FC">
        <w:rPr>
          <w:rFonts w:eastAsia="Calibri" w:cs="Arial"/>
          <w:szCs w:val="20"/>
          <w:lang w:val="fr-CH" w:eastAsia="de-CH"/>
        </w:rPr>
        <w:t xml:space="preserve">Traitement des inputs (réunion de rédaction) pour </w:t>
      </w:r>
      <w:r w:rsidR="00E72FE4" w:rsidRPr="005532FC">
        <w:rPr>
          <w:rFonts w:eastAsia="Calibri" w:cs="Arial"/>
          <w:szCs w:val="20"/>
          <w:lang w:val="fr-CH" w:eastAsia="de-CH"/>
        </w:rPr>
        <w:t>les newsletters</w:t>
      </w:r>
    </w:p>
    <w:p w14:paraId="256F9617" w14:textId="741BDA4C" w:rsidR="00AA7675" w:rsidRPr="005532FC" w:rsidRDefault="00000000">
      <w:pPr>
        <w:pStyle w:val="Listenabsatz"/>
        <w:numPr>
          <w:ilvl w:val="0"/>
          <w:numId w:val="42"/>
        </w:numPr>
        <w:spacing w:after="160" w:line="256" w:lineRule="auto"/>
        <w:rPr>
          <w:rFonts w:cs="Arial"/>
          <w:lang w:val="fr-CH"/>
        </w:rPr>
      </w:pPr>
      <w:r w:rsidRPr="005532FC">
        <w:rPr>
          <w:rFonts w:eastAsia="Calibri" w:cs="Arial"/>
          <w:lang w:val="fr-CH" w:eastAsia="de-CH"/>
        </w:rPr>
        <w:t>Travaux graphiques simples (</w:t>
      </w:r>
      <w:proofErr w:type="spellStart"/>
      <w:r w:rsidRPr="005532FC">
        <w:rPr>
          <w:rFonts w:eastAsia="Calibri" w:cs="Arial"/>
          <w:lang w:val="fr-CH" w:eastAsia="de-CH"/>
        </w:rPr>
        <w:t>Canva</w:t>
      </w:r>
      <w:proofErr w:type="spellEnd"/>
      <w:r w:rsidR="0010366B" w:rsidRPr="005532FC">
        <w:rPr>
          <w:rFonts w:eastAsia="Calibri" w:cs="Arial"/>
          <w:lang w:val="fr-CH" w:eastAsia="de-CH"/>
        </w:rPr>
        <w:t>, Adobe Spark</w:t>
      </w:r>
      <w:r w:rsidRPr="005532FC">
        <w:rPr>
          <w:rFonts w:eastAsia="Calibri" w:cs="Arial"/>
          <w:lang w:val="fr-CH" w:eastAsia="de-CH"/>
        </w:rPr>
        <w:t>)</w:t>
      </w:r>
    </w:p>
    <w:p w14:paraId="44DDADCC" w14:textId="77777777" w:rsidR="00AA7675" w:rsidRPr="005532FC" w:rsidRDefault="00FA0120">
      <w:pPr>
        <w:pStyle w:val="Listenabsatz"/>
        <w:numPr>
          <w:ilvl w:val="0"/>
          <w:numId w:val="42"/>
        </w:numPr>
        <w:spacing w:after="160" w:line="256" w:lineRule="auto"/>
        <w:rPr>
          <w:rFonts w:cs="Arial"/>
          <w:lang w:val="fr-CH"/>
        </w:rPr>
      </w:pPr>
      <w:r w:rsidRPr="005532FC">
        <w:rPr>
          <w:lang w:val="fr-CH"/>
        </w:rPr>
        <w:t xml:space="preserve">Planification </w:t>
      </w:r>
      <w:r w:rsidR="00000000">
        <w:t xml:space="preserve">à long </w:t>
      </w:r>
      <w:proofErr w:type="spellStart"/>
      <w:r w:rsidR="00000000">
        <w:t>terme</w:t>
      </w:r>
      <w:proofErr w:type="spellEnd"/>
      <w:r w:rsidR="00000000">
        <w:t xml:space="preserve"> </w:t>
      </w:r>
      <w:r w:rsidRPr="005532FC">
        <w:rPr>
          <w:lang w:val="fr-CH"/>
        </w:rPr>
        <w:t>de l'image publique de l'association (</w:t>
      </w:r>
      <w:r>
        <w:t>CD)</w:t>
      </w:r>
    </w:p>
    <w:p w14:paraId="076142DB" w14:textId="77777777" w:rsidR="00AA7675" w:rsidRPr="005532FC" w:rsidRDefault="00000000">
      <w:pPr>
        <w:pStyle w:val="VSSTitelAbsatz-2"/>
        <w:rPr>
          <w:lang w:val="fr-CH"/>
        </w:rPr>
      </w:pPr>
      <w:r w:rsidRPr="005532FC">
        <w:rPr>
          <w:lang w:val="fr-CH"/>
        </w:rPr>
        <w:t>Idéalement, tu possèdes les qualités suivantes :</w:t>
      </w:r>
    </w:p>
    <w:p w14:paraId="394E7392" w14:textId="77777777" w:rsidR="00AA7675" w:rsidRPr="005532FC" w:rsidRDefault="00000000">
      <w:pPr>
        <w:pStyle w:val="VSSAufzhlung"/>
        <w:numPr>
          <w:ilvl w:val="0"/>
          <w:numId w:val="40"/>
        </w:numPr>
        <w:spacing w:after="60"/>
        <w:rPr>
          <w:lang w:val="fr-CH"/>
        </w:rPr>
      </w:pPr>
      <w:r w:rsidRPr="005532FC">
        <w:rPr>
          <w:lang w:val="fr-CH"/>
        </w:rPr>
        <w:t>Études de BA avancées ou récemment achevées</w:t>
      </w:r>
    </w:p>
    <w:p w14:paraId="11B481BB" w14:textId="5E6FAE3D" w:rsidR="00AA7675" w:rsidRDefault="00000000">
      <w:pPr>
        <w:pStyle w:val="VSSAufzhlung"/>
        <w:numPr>
          <w:ilvl w:val="0"/>
          <w:numId w:val="40"/>
        </w:numPr>
        <w:spacing w:after="60"/>
        <w:rPr>
          <w:lang w:val="de-CH"/>
        </w:rPr>
      </w:pPr>
      <w:r w:rsidRPr="005532FC">
        <w:rPr>
          <w:lang w:val="fr-CH"/>
        </w:rPr>
        <w:t xml:space="preserve">De langue maternelle française ou allemande, avec une connaissance </w:t>
      </w:r>
      <w:r w:rsidR="007E5393" w:rsidRPr="005532FC">
        <w:rPr>
          <w:lang w:val="fr-CH"/>
        </w:rPr>
        <w:t xml:space="preserve">passive </w:t>
      </w:r>
      <w:r w:rsidRPr="005532FC">
        <w:rPr>
          <w:lang w:val="fr-CH"/>
        </w:rPr>
        <w:t>de l'</w:t>
      </w:r>
      <w:r w:rsidR="00964732" w:rsidRPr="005532FC">
        <w:rPr>
          <w:lang w:val="fr-CH"/>
        </w:rPr>
        <w:t xml:space="preserve">autre </w:t>
      </w:r>
      <w:r w:rsidRPr="005532FC">
        <w:rPr>
          <w:lang w:val="fr-CH"/>
        </w:rPr>
        <w:t xml:space="preserve">langue. </w:t>
      </w:r>
      <w:proofErr w:type="spellStart"/>
      <w:r w:rsidRPr="0036625B">
        <w:rPr>
          <w:lang w:val="de-CH"/>
        </w:rPr>
        <w:t>L'association</w:t>
      </w:r>
      <w:proofErr w:type="spellEnd"/>
      <w:r w:rsidRPr="0036625B">
        <w:rPr>
          <w:lang w:val="de-CH"/>
        </w:rPr>
        <w:t xml:space="preserve"> </w:t>
      </w:r>
      <w:proofErr w:type="spellStart"/>
      <w:r w:rsidRPr="0036625B">
        <w:rPr>
          <w:lang w:val="de-CH"/>
        </w:rPr>
        <w:t>travaille</w:t>
      </w:r>
      <w:proofErr w:type="spellEnd"/>
      <w:r w:rsidRPr="0036625B">
        <w:rPr>
          <w:lang w:val="de-CH"/>
        </w:rPr>
        <w:t xml:space="preserve"> en deux langues (d/f</w:t>
      </w:r>
      <w:r w:rsidR="004B3C90" w:rsidRPr="0036625B">
        <w:rPr>
          <w:lang w:val="de-CH"/>
        </w:rPr>
        <w:t>)</w:t>
      </w:r>
      <w:r w:rsidR="0004504D">
        <w:rPr>
          <w:lang w:val="de-CH"/>
        </w:rPr>
        <w:t>.</w:t>
      </w:r>
      <w:r w:rsidR="004B3C90" w:rsidRPr="0036625B">
        <w:rPr>
          <w:lang w:val="de-CH"/>
        </w:rPr>
        <w:t xml:space="preserve"> </w:t>
      </w:r>
    </w:p>
    <w:p w14:paraId="54E1A6AB" w14:textId="77777777" w:rsidR="00AA7675" w:rsidRPr="005532FC" w:rsidRDefault="00000000">
      <w:pPr>
        <w:pStyle w:val="VSSAufzhlung"/>
        <w:numPr>
          <w:ilvl w:val="0"/>
          <w:numId w:val="40"/>
        </w:numPr>
        <w:spacing w:after="60"/>
        <w:rPr>
          <w:lang w:val="fr-CH"/>
        </w:rPr>
      </w:pPr>
      <w:r w:rsidRPr="005532FC">
        <w:rPr>
          <w:lang w:val="fr-CH"/>
        </w:rPr>
        <w:t>Expérience avec les programmes graphiques (</w:t>
      </w:r>
      <w:proofErr w:type="spellStart"/>
      <w:r w:rsidRPr="005532FC">
        <w:rPr>
          <w:lang w:val="fr-CH"/>
        </w:rPr>
        <w:t>Canva</w:t>
      </w:r>
      <w:proofErr w:type="spellEnd"/>
      <w:r w:rsidRPr="005532FC">
        <w:rPr>
          <w:lang w:val="fr-CH"/>
        </w:rPr>
        <w:t>, PS, ID)</w:t>
      </w:r>
    </w:p>
    <w:p w14:paraId="6FC3CFC0" w14:textId="77777777" w:rsidR="00AA7675" w:rsidRPr="005532FC" w:rsidRDefault="00000000">
      <w:pPr>
        <w:pStyle w:val="VSSAufzhlung"/>
        <w:numPr>
          <w:ilvl w:val="0"/>
          <w:numId w:val="40"/>
        </w:numPr>
        <w:spacing w:after="60"/>
        <w:rPr>
          <w:lang w:val="fr-CH"/>
        </w:rPr>
      </w:pPr>
      <w:r w:rsidRPr="005532FC">
        <w:rPr>
          <w:lang w:val="fr-CH"/>
        </w:rPr>
        <w:t>Méthode de travail autonome et responsable</w:t>
      </w:r>
    </w:p>
    <w:p w14:paraId="4605EC97" w14:textId="77777777" w:rsidR="00AA7675" w:rsidRPr="005532FC" w:rsidRDefault="00000000">
      <w:pPr>
        <w:pStyle w:val="VSSAufzhlung"/>
        <w:numPr>
          <w:ilvl w:val="0"/>
          <w:numId w:val="40"/>
        </w:numPr>
        <w:spacing w:after="60"/>
        <w:rPr>
          <w:lang w:val="fr-CH"/>
        </w:rPr>
      </w:pPr>
      <w:r w:rsidRPr="005532FC">
        <w:rPr>
          <w:lang w:val="fr-CH"/>
        </w:rPr>
        <w:t>Compétences rédactionnelles, excellentes aptitudes à la communication</w:t>
      </w:r>
    </w:p>
    <w:p w14:paraId="6C522FCC" w14:textId="77777777" w:rsidR="00AA7675" w:rsidRPr="005532FC" w:rsidRDefault="00000000">
      <w:pPr>
        <w:pStyle w:val="VSSAufzhlungEnde"/>
        <w:numPr>
          <w:ilvl w:val="0"/>
          <w:numId w:val="40"/>
        </w:numPr>
        <w:spacing w:after="120"/>
        <w:rPr>
          <w:lang w:val="fr-CH"/>
        </w:rPr>
      </w:pPr>
      <w:r w:rsidRPr="005532FC">
        <w:rPr>
          <w:lang w:val="fr-CH"/>
        </w:rPr>
        <w:t xml:space="preserve">Intérêt pour </w:t>
      </w:r>
      <w:r w:rsidR="007E1992" w:rsidRPr="005532FC">
        <w:rPr>
          <w:lang w:val="fr-CH"/>
        </w:rPr>
        <w:t xml:space="preserve">les questions estudiantines </w:t>
      </w:r>
      <w:r w:rsidR="00FA0120" w:rsidRPr="005532FC">
        <w:rPr>
          <w:lang w:val="fr-CH"/>
        </w:rPr>
        <w:t>et la politique estudiantine</w:t>
      </w:r>
    </w:p>
    <w:p w14:paraId="2800A83C" w14:textId="77777777" w:rsidR="00AA7675" w:rsidRPr="005532FC" w:rsidRDefault="00000000">
      <w:pPr>
        <w:pStyle w:val="VSSAufzhlung"/>
        <w:numPr>
          <w:ilvl w:val="0"/>
          <w:numId w:val="40"/>
        </w:numPr>
        <w:rPr>
          <w:lang w:val="fr-CH"/>
        </w:rPr>
      </w:pPr>
      <w:r w:rsidRPr="005532FC">
        <w:rPr>
          <w:lang w:val="fr-CH"/>
        </w:rPr>
        <w:t>Expérience avec les sites web (Wordpress) et les outils de mailing (</w:t>
      </w:r>
      <w:proofErr w:type="spellStart"/>
      <w:r w:rsidRPr="005532FC">
        <w:rPr>
          <w:lang w:val="fr-CH"/>
        </w:rPr>
        <w:t>Mailchimp</w:t>
      </w:r>
      <w:proofErr w:type="spellEnd"/>
      <w:r w:rsidRPr="005532FC">
        <w:rPr>
          <w:lang w:val="fr-CH"/>
        </w:rPr>
        <w:t xml:space="preserve">, </w:t>
      </w:r>
      <w:proofErr w:type="spellStart"/>
      <w:r w:rsidRPr="005532FC">
        <w:rPr>
          <w:lang w:val="fr-CH"/>
        </w:rPr>
        <w:t>Mailpoet</w:t>
      </w:r>
      <w:proofErr w:type="spellEnd"/>
      <w:r w:rsidRPr="005532FC">
        <w:rPr>
          <w:lang w:val="fr-CH"/>
        </w:rPr>
        <w:t xml:space="preserve">) est un </w:t>
      </w:r>
      <w:r w:rsidR="0004157D" w:rsidRPr="005532FC">
        <w:rPr>
          <w:lang w:val="fr-CH"/>
        </w:rPr>
        <w:t xml:space="preserve">avantage. </w:t>
      </w:r>
    </w:p>
    <w:p w14:paraId="1B07F2EE" w14:textId="741B53F3" w:rsidR="5DC638B9" w:rsidRDefault="5DC638B9" w:rsidP="5DC638B9">
      <w:pPr>
        <w:pStyle w:val="VSSAufzhlung"/>
      </w:pPr>
    </w:p>
    <w:p w14:paraId="3C42DAD7" w14:textId="77777777" w:rsidR="00AA7675" w:rsidRDefault="00000000">
      <w:pPr>
        <w:pStyle w:val="VSSTitelAbsatz-2"/>
      </w:pPr>
      <w:r w:rsidRPr="0036625B">
        <w:t xml:space="preserve">Nous offrons : </w:t>
      </w:r>
    </w:p>
    <w:p w14:paraId="6BD24A29" w14:textId="0E952FEA" w:rsidR="00AA7675" w:rsidRPr="005532FC" w:rsidRDefault="00000000">
      <w:pPr>
        <w:pStyle w:val="VSSAufzhlung"/>
        <w:numPr>
          <w:ilvl w:val="0"/>
          <w:numId w:val="41"/>
        </w:numPr>
        <w:spacing w:after="60"/>
        <w:rPr>
          <w:lang w:val="fr-CH"/>
        </w:rPr>
      </w:pPr>
      <w:r w:rsidRPr="005532FC">
        <w:rPr>
          <w:lang w:val="fr-CH"/>
        </w:rPr>
        <w:t xml:space="preserve">Un </w:t>
      </w:r>
      <w:r w:rsidR="2FB07564" w:rsidRPr="005532FC">
        <w:rPr>
          <w:lang w:val="fr-CH"/>
        </w:rPr>
        <w:t xml:space="preserve">poste </w:t>
      </w:r>
      <w:r w:rsidRPr="005532FC">
        <w:rPr>
          <w:lang w:val="fr-CH"/>
        </w:rPr>
        <w:t xml:space="preserve">polyvalent qui se </w:t>
      </w:r>
      <w:r w:rsidR="0032276F" w:rsidRPr="005532FC">
        <w:rPr>
          <w:lang w:val="fr-CH"/>
        </w:rPr>
        <w:t>combine idéalement avec des études</w:t>
      </w:r>
      <w:r w:rsidR="6F5128B2" w:rsidRPr="005532FC">
        <w:rPr>
          <w:lang w:val="fr-CH"/>
        </w:rPr>
        <w:t xml:space="preserve">, </w:t>
      </w:r>
      <w:r w:rsidRPr="005532FC">
        <w:rPr>
          <w:lang w:val="fr-CH"/>
        </w:rPr>
        <w:t>avec la possibilité de prendre des responsabilités et de travailler de manière</w:t>
      </w:r>
      <w:r w:rsidR="005C270E">
        <w:rPr>
          <w:lang w:val="fr-CH"/>
        </w:rPr>
        <w:t xml:space="preserve"> autonome</w:t>
      </w:r>
    </w:p>
    <w:p w14:paraId="7D7401D9" w14:textId="77777777" w:rsidR="00AA7675" w:rsidRPr="005532FC" w:rsidRDefault="00000000">
      <w:pPr>
        <w:pStyle w:val="VSSAufzhlung"/>
        <w:numPr>
          <w:ilvl w:val="0"/>
          <w:numId w:val="41"/>
        </w:numPr>
        <w:spacing w:after="60"/>
        <w:rPr>
          <w:lang w:val="fr-CH"/>
        </w:rPr>
      </w:pPr>
      <w:r w:rsidRPr="005532FC">
        <w:rPr>
          <w:lang w:val="fr-CH"/>
        </w:rPr>
        <w:t xml:space="preserve">Horaires de travail flexibles, semaine de 40 heures </w:t>
      </w:r>
      <w:r w:rsidR="00FC2626" w:rsidRPr="005532FC">
        <w:rPr>
          <w:lang w:val="fr-CH"/>
        </w:rPr>
        <w:t xml:space="preserve">(à 100%) </w:t>
      </w:r>
      <w:r w:rsidRPr="005532FC">
        <w:rPr>
          <w:lang w:val="fr-CH"/>
        </w:rPr>
        <w:t>et 5 semaines de vacances par an</w:t>
      </w:r>
    </w:p>
    <w:p w14:paraId="6677E4E1" w14:textId="0DFC05CE" w:rsidR="00AA7675" w:rsidRPr="005532FC" w:rsidRDefault="6DEE50BA">
      <w:pPr>
        <w:pStyle w:val="VSSAufzhlungEnde"/>
        <w:numPr>
          <w:ilvl w:val="0"/>
          <w:numId w:val="41"/>
        </w:numPr>
        <w:rPr>
          <w:lang w:val="fr-CH"/>
        </w:rPr>
      </w:pPr>
      <w:r w:rsidRPr="1C466968">
        <w:rPr>
          <w:rFonts w:eastAsia="Arial"/>
          <w:lang w:val="fr-CH"/>
        </w:rPr>
        <w:t>Bonnes</w:t>
      </w:r>
      <w:r w:rsidR="00000000" w:rsidRPr="005532FC">
        <w:rPr>
          <w:rFonts w:eastAsia="Arial"/>
          <w:lang w:val="fr-CH"/>
        </w:rPr>
        <w:t xml:space="preserve"> conditions de travail et un lieu de travail moderne et </w:t>
      </w:r>
      <w:r w:rsidR="57D21540" w:rsidRPr="1C466968">
        <w:rPr>
          <w:rFonts w:eastAsia="Arial"/>
          <w:lang w:val="fr-CH"/>
        </w:rPr>
        <w:t>en plein centre de</w:t>
      </w:r>
      <w:r w:rsidR="00000000" w:rsidRPr="005532FC">
        <w:rPr>
          <w:rFonts w:eastAsia="Arial"/>
          <w:lang w:val="fr-CH"/>
        </w:rPr>
        <w:t xml:space="preserve"> Berne</w:t>
      </w:r>
      <w:r w:rsidR="007E1992" w:rsidRPr="005532FC">
        <w:rPr>
          <w:rFonts w:eastAsia="Arial"/>
          <w:lang w:val="fr-CH"/>
        </w:rPr>
        <w:t>, le télétravail est possible</w:t>
      </w:r>
    </w:p>
    <w:p w14:paraId="2094801B" w14:textId="77777777" w:rsidR="00AA7675" w:rsidRPr="005532FC" w:rsidRDefault="00000000">
      <w:pPr>
        <w:pStyle w:val="VSSFliesstext"/>
        <w:spacing w:after="60"/>
        <w:rPr>
          <w:rFonts w:eastAsia="Arial"/>
          <w:b/>
          <w:bCs/>
          <w:szCs w:val="20"/>
          <w:lang w:val="fr-CH"/>
        </w:rPr>
      </w:pPr>
      <w:r w:rsidRPr="005532FC">
        <w:rPr>
          <w:rFonts w:eastAsia="Arial"/>
          <w:b/>
          <w:bCs/>
          <w:szCs w:val="20"/>
          <w:lang w:val="fr-CH"/>
        </w:rPr>
        <w:t xml:space="preserve">Envoie ta candidature avec CV et lettre de motivation jusqu'au </w:t>
      </w:r>
      <w:r w:rsidR="00CE6BFC" w:rsidRPr="005532FC">
        <w:rPr>
          <w:rFonts w:eastAsia="Arial"/>
          <w:b/>
          <w:bCs/>
          <w:szCs w:val="20"/>
          <w:lang w:val="fr-CH"/>
        </w:rPr>
        <w:t xml:space="preserve">27 février </w:t>
      </w:r>
      <w:r w:rsidRPr="005532FC">
        <w:rPr>
          <w:rFonts w:eastAsia="Arial"/>
          <w:b/>
          <w:bCs/>
          <w:szCs w:val="20"/>
          <w:lang w:val="fr-CH"/>
        </w:rPr>
        <w:t xml:space="preserve">à 12h00 à info@vss-unes.ch Les entretiens d'embauche auront lieu le </w:t>
      </w:r>
      <w:r w:rsidR="00CE6BFC" w:rsidRPr="005532FC">
        <w:rPr>
          <w:rFonts w:eastAsia="Arial"/>
          <w:b/>
          <w:bCs/>
          <w:szCs w:val="20"/>
          <w:lang w:val="fr-CH"/>
        </w:rPr>
        <w:t xml:space="preserve">01 mars </w:t>
      </w:r>
      <w:r w:rsidRPr="005532FC">
        <w:rPr>
          <w:rFonts w:eastAsia="Arial"/>
          <w:b/>
          <w:bCs/>
          <w:szCs w:val="20"/>
          <w:lang w:val="fr-CH"/>
        </w:rPr>
        <w:t xml:space="preserve">2023 à Berne. </w:t>
      </w:r>
    </w:p>
    <w:p w14:paraId="7C0342A7" w14:textId="77777777" w:rsidR="00AA7675" w:rsidRPr="005532FC" w:rsidRDefault="00000000">
      <w:pPr>
        <w:pStyle w:val="VSSFliesstext"/>
        <w:spacing w:after="120"/>
        <w:rPr>
          <w:rFonts w:eastAsia="Arial"/>
          <w:szCs w:val="20"/>
          <w:lang w:val="fr-CH"/>
        </w:rPr>
      </w:pPr>
      <w:r w:rsidRPr="005532FC">
        <w:rPr>
          <w:rFonts w:eastAsia="Arial"/>
          <w:szCs w:val="20"/>
          <w:lang w:val="fr-CH"/>
        </w:rPr>
        <w:t xml:space="preserve">Si tu as des questions, </w:t>
      </w:r>
      <w:r w:rsidR="00C72F7E" w:rsidRPr="005532FC">
        <w:rPr>
          <w:rFonts w:eastAsia="Arial"/>
          <w:szCs w:val="20"/>
          <w:lang w:val="fr-CH"/>
        </w:rPr>
        <w:t xml:space="preserve">l'ancien titulaire du poste </w:t>
      </w:r>
      <w:r w:rsidR="00A67E8B" w:rsidRPr="005532FC">
        <w:rPr>
          <w:rFonts w:eastAsia="Arial"/>
          <w:szCs w:val="20"/>
          <w:lang w:val="fr-CH"/>
        </w:rPr>
        <w:t xml:space="preserve">Jannis Wieczorek </w:t>
      </w:r>
      <w:hyperlink r:id="rId11" w:history="1">
        <w:r w:rsidR="00A67E8B" w:rsidRPr="005532FC">
          <w:rPr>
            <w:rStyle w:val="Hyperlink"/>
            <w:rFonts w:eastAsia="Arial"/>
            <w:szCs w:val="20"/>
            <w:lang w:val="fr-CH"/>
          </w:rPr>
          <w:t>(</w:t>
        </w:r>
      </w:hyperlink>
      <w:r w:rsidR="00D250FF" w:rsidRPr="005532FC">
        <w:rPr>
          <w:rFonts w:eastAsia="Arial"/>
          <w:szCs w:val="20"/>
          <w:lang w:val="fr-CH"/>
        </w:rPr>
        <w:t xml:space="preserve">sozialemedien@vss-unes.ch) </w:t>
      </w:r>
      <w:r w:rsidR="00A67E8B" w:rsidRPr="005532FC">
        <w:rPr>
          <w:rFonts w:eastAsia="Arial"/>
          <w:szCs w:val="20"/>
          <w:lang w:val="fr-CH"/>
        </w:rPr>
        <w:t xml:space="preserve">ainsi que le </w:t>
      </w:r>
      <w:proofErr w:type="spellStart"/>
      <w:r w:rsidR="00A67E8B" w:rsidRPr="005532FC">
        <w:rPr>
          <w:rFonts w:eastAsia="Arial"/>
          <w:szCs w:val="20"/>
          <w:lang w:val="fr-CH"/>
        </w:rPr>
        <w:t>co</w:t>
      </w:r>
      <w:proofErr w:type="spellEnd"/>
      <w:r w:rsidR="00A67E8B" w:rsidRPr="005532FC">
        <w:rPr>
          <w:rFonts w:eastAsia="Arial"/>
          <w:szCs w:val="20"/>
          <w:lang w:val="fr-CH"/>
        </w:rPr>
        <w:t xml:space="preserve">-secrétaire général </w:t>
      </w:r>
      <w:r w:rsidRPr="005532FC">
        <w:rPr>
          <w:rFonts w:eastAsia="Arial"/>
          <w:szCs w:val="20"/>
          <w:lang w:val="fr-CH"/>
        </w:rPr>
        <w:t xml:space="preserve">Luzian Franzini </w:t>
      </w:r>
      <w:hyperlink r:id="rId12">
        <w:r w:rsidRPr="005532FC">
          <w:rPr>
            <w:rStyle w:val="Hyperlink"/>
            <w:rFonts w:eastAsia="Arial" w:cs="Arial"/>
            <w:szCs w:val="20"/>
            <w:lang w:val="fr-CH"/>
          </w:rPr>
          <w:t>(</w:t>
        </w:r>
      </w:hyperlink>
      <w:r w:rsidRPr="005532FC">
        <w:rPr>
          <w:rFonts w:eastAsia="Arial"/>
          <w:szCs w:val="20"/>
          <w:lang w:val="fr-CH"/>
        </w:rPr>
        <w:t>sg-gs@vss-unes.ch) se tiennent volontiers à ta disposition. Tu trouveras de plus amples informations sur l'UNES sous www.vss-unes.ch.</w:t>
      </w:r>
    </w:p>
    <w:sectPr w:rsidR="00AA7675" w:rsidRPr="005532FC" w:rsidSect="00623E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1418" w:bottom="2041" w:left="1418" w:header="737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8A54" w14:textId="77777777" w:rsidR="009330E7" w:rsidRDefault="009330E7" w:rsidP="006C76F1">
      <w:pPr>
        <w:spacing w:line="240" w:lineRule="auto"/>
      </w:pPr>
      <w:r>
        <w:separator/>
      </w:r>
    </w:p>
  </w:endnote>
  <w:endnote w:type="continuationSeparator" w:id="0">
    <w:p w14:paraId="7B2A3347" w14:textId="77777777" w:rsidR="009330E7" w:rsidRDefault="009330E7" w:rsidP="006C76F1">
      <w:pPr>
        <w:spacing w:line="240" w:lineRule="auto"/>
      </w:pPr>
      <w:r>
        <w:continuationSeparator/>
      </w:r>
    </w:p>
  </w:endnote>
  <w:endnote w:type="continuationNotice" w:id="1">
    <w:p w14:paraId="5A858FD5" w14:textId="77777777" w:rsidR="009330E7" w:rsidRDefault="009330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Open Sans&quot;,sans-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AFCB4" w14:textId="77777777" w:rsidR="00DF69B5" w:rsidRDefault="00DF69B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B3AA7" w14:textId="77777777" w:rsidR="00AA7675" w:rsidRDefault="00000000">
    <w:pPr>
      <w:pStyle w:val="VSSFusszeile"/>
    </w:pPr>
    <w:r>
      <w:rPr>
        <w:noProof/>
      </w:rPr>
      <w:drawing>
        <wp:anchor distT="0" distB="0" distL="114300" distR="114300" simplePos="0" relativeHeight="251658241" behindDoc="0" locked="0" layoutInCell="1" allowOverlap="0" wp14:anchorId="154B21FA" wp14:editId="1EFA61E5">
          <wp:simplePos x="0" y="0"/>
          <wp:positionH relativeFrom="leftMargin">
            <wp:posOffset>791845</wp:posOffset>
          </wp:positionH>
          <wp:positionV relativeFrom="bottomMargin">
            <wp:posOffset>360045</wp:posOffset>
          </wp:positionV>
          <wp:extent cx="2268000" cy="432000"/>
          <wp:effectExtent l="0" t="0" r="0" b="6350"/>
          <wp:wrapThrough wrapText="bothSides">
            <wp:wrapPolygon edited="0">
              <wp:start x="0" y="0"/>
              <wp:lineTo x="0" y="20965"/>
              <wp:lineTo x="21412" y="20965"/>
              <wp:lineTo x="21412" y="0"/>
              <wp:lineTo x="0" y="0"/>
            </wp:wrapPolygon>
          </wp:wrapThrough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SS_Absender_blau_2_inter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2167">
      <w:rPr>
        <w:lang w:val="en-GB"/>
      </w:rPr>
      <w:fldChar w:fldCharType="begin"/>
    </w:r>
    <w:r w:rsidR="00682167">
      <w:instrText>PAGE   \* MERGEFORMAT</w:instrText>
    </w:r>
    <w:r w:rsidR="00682167">
      <w:rPr>
        <w:lang w:val="en-GB"/>
      </w:rPr>
      <w:fldChar w:fldCharType="separate"/>
    </w:r>
    <w:r w:rsidR="00BA5BD2" w:rsidRPr="00BA5BD2">
      <w:rPr>
        <w:noProof/>
      </w:rPr>
      <w:t>3</w:t>
    </w:r>
    <w:r w:rsidR="00682167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E0902" w14:textId="77777777" w:rsidR="00AA7675" w:rsidRDefault="00000000">
    <w:pPr>
      <w:pStyle w:val="VSSFusszeile"/>
    </w:pPr>
    <w:r>
      <w:rPr>
        <w:noProof/>
      </w:rPr>
      <w:drawing>
        <wp:anchor distT="0" distB="0" distL="114300" distR="114300" simplePos="0" relativeHeight="251658240" behindDoc="0" locked="0" layoutInCell="0" allowOverlap="0" wp14:anchorId="5D5D0A03" wp14:editId="119D1934">
          <wp:simplePos x="0" y="0"/>
          <wp:positionH relativeFrom="leftMargin">
            <wp:posOffset>791845</wp:posOffset>
          </wp:positionH>
          <wp:positionV relativeFrom="bottomMargin">
            <wp:posOffset>360045</wp:posOffset>
          </wp:positionV>
          <wp:extent cx="2268000" cy="432000"/>
          <wp:effectExtent l="0" t="0" r="0" b="0"/>
          <wp:wrapThrough wrapText="bothSides">
            <wp:wrapPolygon edited="0">
              <wp:start x="0" y="0"/>
              <wp:lineTo x="0" y="20965"/>
              <wp:lineTo x="21412" y="20965"/>
              <wp:lineTo x="21412" y="0"/>
              <wp:lineTo x="0" y="0"/>
            </wp:wrapPolygon>
          </wp:wrapThrough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SS_Absender_blau_2_inter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B6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F72AB" w14:textId="77777777" w:rsidR="009330E7" w:rsidRDefault="009330E7" w:rsidP="006C76F1">
      <w:pPr>
        <w:spacing w:line="240" w:lineRule="auto"/>
      </w:pPr>
      <w:r>
        <w:separator/>
      </w:r>
    </w:p>
  </w:footnote>
  <w:footnote w:type="continuationSeparator" w:id="0">
    <w:p w14:paraId="285AD643" w14:textId="77777777" w:rsidR="009330E7" w:rsidRDefault="009330E7" w:rsidP="006C76F1">
      <w:pPr>
        <w:spacing w:line="240" w:lineRule="auto"/>
      </w:pPr>
      <w:r>
        <w:continuationSeparator/>
      </w:r>
    </w:p>
  </w:footnote>
  <w:footnote w:type="continuationNotice" w:id="1">
    <w:p w14:paraId="40E01825" w14:textId="77777777" w:rsidR="009330E7" w:rsidRDefault="009330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29EAB" w14:textId="77777777" w:rsidR="00DF69B5" w:rsidRDefault="00DF69B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FB028" w14:textId="77777777" w:rsidR="00DF69B5" w:rsidRDefault="00DF69B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9F7BB" w14:textId="77777777" w:rsidR="00AA7675" w:rsidRDefault="00000000">
    <w:pPr>
      <w:tabs>
        <w:tab w:val="left" w:pos="2404"/>
      </w:tabs>
    </w:pPr>
    <w:r>
      <w:rPr>
        <w:noProof/>
      </w:rPr>
      <w:drawing>
        <wp:anchor distT="0" distB="0" distL="114300" distR="114300" simplePos="0" relativeHeight="251658242" behindDoc="0" locked="0" layoutInCell="1" allowOverlap="0" wp14:anchorId="37FF000D" wp14:editId="2B0DF85E">
          <wp:simplePos x="0" y="0"/>
          <wp:positionH relativeFrom="leftMargin">
            <wp:posOffset>791845</wp:posOffset>
          </wp:positionH>
          <wp:positionV relativeFrom="page">
            <wp:posOffset>360045</wp:posOffset>
          </wp:positionV>
          <wp:extent cx="2106000" cy="990000"/>
          <wp:effectExtent l="0" t="0" r="8890" b="635"/>
          <wp:wrapThrough wrapText="bothSides">
            <wp:wrapPolygon edited="0">
              <wp:start x="0" y="0"/>
              <wp:lineTo x="0" y="21198"/>
              <wp:lineTo x="21496" y="21198"/>
              <wp:lineTo x="21496" y="0"/>
              <wp:lineTo x="0" y="0"/>
            </wp:wrapPolygon>
          </wp:wrapThrough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EB5E"/>
    <w:multiLevelType w:val="hybridMultilevel"/>
    <w:tmpl w:val="0B54FBCE"/>
    <w:lvl w:ilvl="0" w:tplc="BA7E1D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E60F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68E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E7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383A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E00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A22B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00D7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8C1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C5355"/>
    <w:multiLevelType w:val="hybridMultilevel"/>
    <w:tmpl w:val="496AC644"/>
    <w:lvl w:ilvl="0" w:tplc="F3768C94">
      <w:start w:val="1"/>
      <w:numFmt w:val="bullet"/>
      <w:lvlText w:val="-"/>
      <w:lvlJc w:val="left"/>
      <w:pPr>
        <w:ind w:left="720" w:hanging="360"/>
      </w:pPr>
      <w:rPr>
        <w:rFonts w:ascii="&quot;Open Sans&quot;,sans-serif" w:hAnsi="&quot;Open Sans&quot;,sans-serif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85864"/>
    <w:multiLevelType w:val="hybridMultilevel"/>
    <w:tmpl w:val="7BCA8636"/>
    <w:lvl w:ilvl="0" w:tplc="3CF88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DB2B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D67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82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437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6A90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F0DE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B6D4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6EDB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331E0"/>
    <w:multiLevelType w:val="hybridMultilevel"/>
    <w:tmpl w:val="3D4C19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03841"/>
    <w:multiLevelType w:val="hybridMultilevel"/>
    <w:tmpl w:val="4ABC6512"/>
    <w:lvl w:ilvl="0" w:tplc="18F4C258">
      <w:start w:val="1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672C3"/>
    <w:multiLevelType w:val="hybridMultilevel"/>
    <w:tmpl w:val="FBF2FD88"/>
    <w:lvl w:ilvl="0" w:tplc="F43E9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F4AE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560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58D7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8663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D489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E41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5053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D00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12896"/>
    <w:multiLevelType w:val="hybridMultilevel"/>
    <w:tmpl w:val="9EC8DB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1229F"/>
    <w:multiLevelType w:val="multilevel"/>
    <w:tmpl w:val="7CDA3650"/>
    <w:lvl w:ilvl="0">
      <w:start w:val="1"/>
      <w:numFmt w:val="upperRoman"/>
      <w:lvlText w:val="%1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Art. 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70"/>
        </w:tabs>
        <w:ind w:left="0" w:firstLine="0"/>
      </w:pPr>
      <w:rPr>
        <w:rFonts w:ascii="Arial" w:hAnsi="Arial" w:hint="default"/>
        <w:color w:val="auto"/>
        <w:sz w:val="24"/>
        <w:vertAlign w:val="superscript"/>
      </w:rPr>
    </w:lvl>
    <w:lvl w:ilvl="3">
      <w:start w:val="1"/>
      <w:numFmt w:val="lowerLetter"/>
      <w:lvlText w:val="%4)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70"/>
        </w:tabs>
        <w:ind w:left="0" w:firstLine="0"/>
      </w:pPr>
      <w:rPr>
        <w:rFonts w:hint="default"/>
      </w:rPr>
    </w:lvl>
  </w:abstractNum>
  <w:abstractNum w:abstractNumId="8" w15:restartNumberingAfterBreak="0">
    <w:nsid w:val="19A911D1"/>
    <w:multiLevelType w:val="hybridMultilevel"/>
    <w:tmpl w:val="75D6FE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1469E"/>
    <w:multiLevelType w:val="hybridMultilevel"/>
    <w:tmpl w:val="D652BCB0"/>
    <w:lvl w:ilvl="0" w:tplc="F3768C94">
      <w:start w:val="1"/>
      <w:numFmt w:val="bullet"/>
      <w:lvlText w:val="-"/>
      <w:lvlJc w:val="left"/>
      <w:pPr>
        <w:ind w:left="720" w:hanging="360"/>
      </w:pPr>
      <w:rPr>
        <w:rFonts w:ascii="&quot;Open Sans&quot;,sans-serif" w:hAnsi="&quot;Open Sans&quot;,sans-serif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8549E"/>
    <w:multiLevelType w:val="hybridMultilevel"/>
    <w:tmpl w:val="0ED2ED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106BB"/>
    <w:multiLevelType w:val="multilevel"/>
    <w:tmpl w:val="E62A616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2" w15:restartNumberingAfterBreak="0">
    <w:nsid w:val="27E415CF"/>
    <w:multiLevelType w:val="hybridMultilevel"/>
    <w:tmpl w:val="9F1A2DE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F028F"/>
    <w:multiLevelType w:val="multilevel"/>
    <w:tmpl w:val="8C50450E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4" w15:restartNumberingAfterBreak="0">
    <w:nsid w:val="42B9733A"/>
    <w:multiLevelType w:val="multilevel"/>
    <w:tmpl w:val="AF22253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433F0C67"/>
    <w:multiLevelType w:val="hybridMultilevel"/>
    <w:tmpl w:val="E8AA3EBA"/>
    <w:lvl w:ilvl="0" w:tplc="A91C3AF8">
      <w:start w:val="1"/>
      <w:numFmt w:val="upperRoman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073C9"/>
    <w:multiLevelType w:val="hybridMultilevel"/>
    <w:tmpl w:val="EDB4D404"/>
    <w:lvl w:ilvl="0" w:tplc="1788084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03909"/>
    <w:multiLevelType w:val="multilevel"/>
    <w:tmpl w:val="ADFAF43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533B4B7D"/>
    <w:multiLevelType w:val="hybridMultilevel"/>
    <w:tmpl w:val="84EA7E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E5DE5"/>
    <w:multiLevelType w:val="hybridMultilevel"/>
    <w:tmpl w:val="9418C74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A27F94"/>
    <w:multiLevelType w:val="hybridMultilevel"/>
    <w:tmpl w:val="37D2E7D0"/>
    <w:lvl w:ilvl="0" w:tplc="0807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1" w15:restartNumberingAfterBreak="0">
    <w:nsid w:val="585325AF"/>
    <w:multiLevelType w:val="hybridMultilevel"/>
    <w:tmpl w:val="9F90BD9C"/>
    <w:lvl w:ilvl="0" w:tplc="F65CCA26">
      <w:numFmt w:val="bullet"/>
      <w:lvlText w:val="-"/>
      <w:lvlJc w:val="left"/>
      <w:pPr>
        <w:ind w:left="587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2" w15:restartNumberingAfterBreak="0">
    <w:nsid w:val="58D8C456"/>
    <w:multiLevelType w:val="hybridMultilevel"/>
    <w:tmpl w:val="57DAE2F0"/>
    <w:lvl w:ilvl="0" w:tplc="AECA1D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FD683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C28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A90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54B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525E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011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365C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A40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B0F4D"/>
    <w:multiLevelType w:val="hybridMultilevel"/>
    <w:tmpl w:val="07AA63BC"/>
    <w:lvl w:ilvl="0" w:tplc="318AD886">
      <w:numFmt w:val="bullet"/>
      <w:lvlText w:val=""/>
      <w:lvlJc w:val="left"/>
      <w:pPr>
        <w:ind w:left="720" w:hanging="360"/>
      </w:pPr>
      <w:rPr>
        <w:rFonts w:ascii="Wingdings" w:eastAsia="Arial" w:hAnsi="Wingdings" w:cstheme="maj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A654A8"/>
    <w:multiLevelType w:val="multilevel"/>
    <w:tmpl w:val="8952B0A4"/>
    <w:lvl w:ilvl="0">
      <w:start w:val="1"/>
      <w:numFmt w:val="upperRoman"/>
      <w:pStyle w:val="berschrift1"/>
      <w:lvlText w:val="%1"/>
      <w:lvlJc w:val="left"/>
      <w:pPr>
        <w:ind w:left="720" w:hanging="360"/>
      </w:pPr>
      <w:rPr>
        <w:rFonts w:ascii="Arial" w:hAnsi="Arial" w:hint="default"/>
        <w:b/>
        <w:i w:val="0"/>
        <w:color w:val="auto"/>
        <w:sz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5F337267"/>
    <w:multiLevelType w:val="multilevel"/>
    <w:tmpl w:val="8C50450E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6" w15:restartNumberingAfterBreak="0">
    <w:nsid w:val="609F7355"/>
    <w:multiLevelType w:val="multilevel"/>
    <w:tmpl w:val="E62A616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7" w15:restartNumberingAfterBreak="0">
    <w:nsid w:val="68E9731A"/>
    <w:multiLevelType w:val="multilevel"/>
    <w:tmpl w:val="4F0ABF86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AEE6984"/>
    <w:multiLevelType w:val="hybridMultilevel"/>
    <w:tmpl w:val="514675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B12F48"/>
    <w:multiLevelType w:val="hybridMultilevel"/>
    <w:tmpl w:val="6E60D15A"/>
    <w:lvl w:ilvl="0" w:tplc="536E0C2C"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947AB"/>
    <w:multiLevelType w:val="hybridMultilevel"/>
    <w:tmpl w:val="7E1ECD5C"/>
    <w:lvl w:ilvl="0" w:tplc="F3768C94">
      <w:start w:val="1"/>
      <w:numFmt w:val="bullet"/>
      <w:lvlText w:val="-"/>
      <w:lvlJc w:val="left"/>
      <w:pPr>
        <w:ind w:left="947" w:hanging="360"/>
      </w:pPr>
      <w:rPr>
        <w:rFonts w:ascii="&quot;Open Sans&quot;,sans-serif" w:hAnsi="&quot;Open Sans&quot;,sans-serif" w:hint="default"/>
      </w:rPr>
    </w:lvl>
    <w:lvl w:ilvl="1" w:tplc="08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1BD23BA"/>
    <w:multiLevelType w:val="hybridMultilevel"/>
    <w:tmpl w:val="ACA0F0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B3DB9"/>
    <w:multiLevelType w:val="multilevel"/>
    <w:tmpl w:val="F2BE1A62"/>
    <w:lvl w:ilvl="0">
      <w:start w:val="1"/>
      <w:numFmt w:val="upperRoman"/>
      <w:lvlText w:val="%1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pStyle w:val="berschrift2"/>
      <w:lvlText w:val="%2 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lowerRoman"/>
      <w:pStyle w:val="berschrift3"/>
      <w:lvlText w:val="%3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 w:val="0"/>
        <w:i w:val="0"/>
        <w:color w:val="auto"/>
        <w:sz w:val="20"/>
        <w:vertAlign w:val="baseline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70"/>
        </w:tabs>
        <w:ind w:left="0" w:firstLine="0"/>
      </w:pPr>
      <w:rPr>
        <w:rFonts w:hint="default"/>
      </w:rPr>
    </w:lvl>
  </w:abstractNum>
  <w:abstractNum w:abstractNumId="33" w15:restartNumberingAfterBreak="0">
    <w:nsid w:val="788606B5"/>
    <w:multiLevelType w:val="hybridMultilevel"/>
    <w:tmpl w:val="19CE32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702680">
    <w:abstractNumId w:val="5"/>
  </w:num>
  <w:num w:numId="2" w16cid:durableId="243613721">
    <w:abstractNumId w:val="17"/>
  </w:num>
  <w:num w:numId="3" w16cid:durableId="1342930936">
    <w:abstractNumId w:val="14"/>
  </w:num>
  <w:num w:numId="4" w16cid:durableId="1503937103">
    <w:abstractNumId w:val="10"/>
  </w:num>
  <w:num w:numId="5" w16cid:durableId="1449467342">
    <w:abstractNumId w:val="33"/>
  </w:num>
  <w:num w:numId="6" w16cid:durableId="1022168933">
    <w:abstractNumId w:val="3"/>
  </w:num>
  <w:num w:numId="7" w16cid:durableId="25916014">
    <w:abstractNumId w:val="20"/>
  </w:num>
  <w:num w:numId="8" w16cid:durableId="31807685">
    <w:abstractNumId w:val="6"/>
  </w:num>
  <w:num w:numId="9" w16cid:durableId="460267716">
    <w:abstractNumId w:val="28"/>
  </w:num>
  <w:num w:numId="10" w16cid:durableId="1935161706">
    <w:abstractNumId w:val="12"/>
  </w:num>
  <w:num w:numId="11" w16cid:durableId="1128280513">
    <w:abstractNumId w:val="13"/>
  </w:num>
  <w:num w:numId="12" w16cid:durableId="1348286274">
    <w:abstractNumId w:val="31"/>
  </w:num>
  <w:num w:numId="13" w16cid:durableId="72896218">
    <w:abstractNumId w:val="27"/>
  </w:num>
  <w:num w:numId="14" w16cid:durableId="1418359931">
    <w:abstractNumId w:val="25"/>
  </w:num>
  <w:num w:numId="15" w16cid:durableId="217790366">
    <w:abstractNumId w:val="11"/>
  </w:num>
  <w:num w:numId="16" w16cid:durableId="1210650129">
    <w:abstractNumId w:val="26"/>
  </w:num>
  <w:num w:numId="17" w16cid:durableId="48840697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182570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08650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4326825">
    <w:abstractNumId w:val="7"/>
  </w:num>
  <w:num w:numId="21" w16cid:durableId="1620916162">
    <w:abstractNumId w:val="19"/>
  </w:num>
  <w:num w:numId="22" w16cid:durableId="131950696">
    <w:abstractNumId w:val="18"/>
  </w:num>
  <w:num w:numId="23" w16cid:durableId="199634502">
    <w:abstractNumId w:val="7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28174330">
    <w:abstractNumId w:val="29"/>
  </w:num>
  <w:num w:numId="25" w16cid:durableId="1760373469">
    <w:abstractNumId w:val="23"/>
  </w:num>
  <w:num w:numId="26" w16cid:durableId="343702885">
    <w:abstractNumId w:val="7"/>
    <w:lvlOverride w:ilvl="0">
      <w:startOverride w:val="2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15950318">
    <w:abstractNumId w:val="8"/>
  </w:num>
  <w:num w:numId="28" w16cid:durableId="699279052">
    <w:abstractNumId w:val="7"/>
  </w:num>
  <w:num w:numId="29" w16cid:durableId="1909149618">
    <w:abstractNumId w:val="32"/>
  </w:num>
  <w:num w:numId="30" w16cid:durableId="292177292">
    <w:abstractNumId w:val="32"/>
  </w:num>
  <w:num w:numId="31" w16cid:durableId="1899239668">
    <w:abstractNumId w:val="15"/>
  </w:num>
  <w:num w:numId="32" w16cid:durableId="1764452953">
    <w:abstractNumId w:val="24"/>
  </w:num>
  <w:num w:numId="33" w16cid:durableId="2044165162">
    <w:abstractNumId w:val="24"/>
  </w:num>
  <w:num w:numId="34" w16cid:durableId="1752046624">
    <w:abstractNumId w:val="4"/>
  </w:num>
  <w:num w:numId="35" w16cid:durableId="981423589">
    <w:abstractNumId w:val="0"/>
  </w:num>
  <w:num w:numId="36" w16cid:durableId="50353646">
    <w:abstractNumId w:val="2"/>
  </w:num>
  <w:num w:numId="37" w16cid:durableId="1274242890">
    <w:abstractNumId w:val="22"/>
  </w:num>
  <w:num w:numId="38" w16cid:durableId="1941569615">
    <w:abstractNumId w:val="21"/>
  </w:num>
  <w:num w:numId="39" w16cid:durableId="5285669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11169071">
    <w:abstractNumId w:val="30"/>
  </w:num>
  <w:num w:numId="41" w16cid:durableId="1142887504">
    <w:abstractNumId w:val="1"/>
  </w:num>
  <w:num w:numId="42" w16cid:durableId="9939472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5D5"/>
    <w:rsid w:val="0000666E"/>
    <w:rsid w:val="00017B05"/>
    <w:rsid w:val="00020261"/>
    <w:rsid w:val="000215CF"/>
    <w:rsid w:val="00024CBC"/>
    <w:rsid w:val="00024F0C"/>
    <w:rsid w:val="00036D3B"/>
    <w:rsid w:val="000379CE"/>
    <w:rsid w:val="0004013F"/>
    <w:rsid w:val="0004157D"/>
    <w:rsid w:val="0004504D"/>
    <w:rsid w:val="00050BCE"/>
    <w:rsid w:val="00052CF2"/>
    <w:rsid w:val="000571FD"/>
    <w:rsid w:val="00065560"/>
    <w:rsid w:val="00076858"/>
    <w:rsid w:val="00076CDA"/>
    <w:rsid w:val="000A4AD8"/>
    <w:rsid w:val="000A4D28"/>
    <w:rsid w:val="000A5110"/>
    <w:rsid w:val="000A61D7"/>
    <w:rsid w:val="000B0773"/>
    <w:rsid w:val="000C6404"/>
    <w:rsid w:val="000C7C8C"/>
    <w:rsid w:val="000D1AD3"/>
    <w:rsid w:val="000D6130"/>
    <w:rsid w:val="000E2EEA"/>
    <w:rsid w:val="0010366B"/>
    <w:rsid w:val="00105D05"/>
    <w:rsid w:val="001208AD"/>
    <w:rsid w:val="00132684"/>
    <w:rsid w:val="001327CC"/>
    <w:rsid w:val="001350A3"/>
    <w:rsid w:val="00141138"/>
    <w:rsid w:val="00142E92"/>
    <w:rsid w:val="001432FF"/>
    <w:rsid w:val="001438AD"/>
    <w:rsid w:val="001517F9"/>
    <w:rsid w:val="00152A3C"/>
    <w:rsid w:val="001535E8"/>
    <w:rsid w:val="001563F9"/>
    <w:rsid w:val="00163E01"/>
    <w:rsid w:val="0016423F"/>
    <w:rsid w:val="00170E93"/>
    <w:rsid w:val="00180DF7"/>
    <w:rsid w:val="00182044"/>
    <w:rsid w:val="00185284"/>
    <w:rsid w:val="001A772E"/>
    <w:rsid w:val="001B66BA"/>
    <w:rsid w:val="001C4BD8"/>
    <w:rsid w:val="001C5E43"/>
    <w:rsid w:val="001D6681"/>
    <w:rsid w:val="001F51EF"/>
    <w:rsid w:val="001F6C8A"/>
    <w:rsid w:val="001F74A0"/>
    <w:rsid w:val="002048F1"/>
    <w:rsid w:val="0021159A"/>
    <w:rsid w:val="00214A18"/>
    <w:rsid w:val="002219D4"/>
    <w:rsid w:val="00222065"/>
    <w:rsid w:val="0023433E"/>
    <w:rsid w:val="0024154E"/>
    <w:rsid w:val="00243C31"/>
    <w:rsid w:val="0025073A"/>
    <w:rsid w:val="0025300A"/>
    <w:rsid w:val="00254E05"/>
    <w:rsid w:val="0025772F"/>
    <w:rsid w:val="002627EC"/>
    <w:rsid w:val="00271366"/>
    <w:rsid w:val="00271DC7"/>
    <w:rsid w:val="00274629"/>
    <w:rsid w:val="00283426"/>
    <w:rsid w:val="002838BF"/>
    <w:rsid w:val="002857DE"/>
    <w:rsid w:val="00286F68"/>
    <w:rsid w:val="00290199"/>
    <w:rsid w:val="002A0AF8"/>
    <w:rsid w:val="002B6C20"/>
    <w:rsid w:val="002D4AFE"/>
    <w:rsid w:val="00304B2B"/>
    <w:rsid w:val="00310603"/>
    <w:rsid w:val="003128A3"/>
    <w:rsid w:val="003152B6"/>
    <w:rsid w:val="0032256A"/>
    <w:rsid w:val="0032276F"/>
    <w:rsid w:val="00326BA4"/>
    <w:rsid w:val="00327EBB"/>
    <w:rsid w:val="003333BE"/>
    <w:rsid w:val="00337843"/>
    <w:rsid w:val="0034756F"/>
    <w:rsid w:val="00356D32"/>
    <w:rsid w:val="00357EED"/>
    <w:rsid w:val="00362819"/>
    <w:rsid w:val="0036457C"/>
    <w:rsid w:val="00365AC9"/>
    <w:rsid w:val="0036625B"/>
    <w:rsid w:val="00374CF1"/>
    <w:rsid w:val="003801CF"/>
    <w:rsid w:val="00381063"/>
    <w:rsid w:val="00390E99"/>
    <w:rsid w:val="00393992"/>
    <w:rsid w:val="00397A54"/>
    <w:rsid w:val="003C0105"/>
    <w:rsid w:val="003D3B1A"/>
    <w:rsid w:val="003D61F3"/>
    <w:rsid w:val="003D64D9"/>
    <w:rsid w:val="003F618F"/>
    <w:rsid w:val="004010CE"/>
    <w:rsid w:val="00406647"/>
    <w:rsid w:val="00421DD9"/>
    <w:rsid w:val="004264BE"/>
    <w:rsid w:val="00430FC2"/>
    <w:rsid w:val="004432BA"/>
    <w:rsid w:val="0044458E"/>
    <w:rsid w:val="0048459C"/>
    <w:rsid w:val="00486B62"/>
    <w:rsid w:val="00492F46"/>
    <w:rsid w:val="0049530D"/>
    <w:rsid w:val="004A1E57"/>
    <w:rsid w:val="004A5143"/>
    <w:rsid w:val="004B101F"/>
    <w:rsid w:val="004B39C1"/>
    <w:rsid w:val="004B3C90"/>
    <w:rsid w:val="004B4486"/>
    <w:rsid w:val="004C29D4"/>
    <w:rsid w:val="004D0D32"/>
    <w:rsid w:val="004D7F4D"/>
    <w:rsid w:val="004E3A9C"/>
    <w:rsid w:val="004E685C"/>
    <w:rsid w:val="004F373A"/>
    <w:rsid w:val="004FC2E8"/>
    <w:rsid w:val="00501C7F"/>
    <w:rsid w:val="00501DA3"/>
    <w:rsid w:val="005020BB"/>
    <w:rsid w:val="005205AB"/>
    <w:rsid w:val="00536D60"/>
    <w:rsid w:val="00542178"/>
    <w:rsid w:val="0055124E"/>
    <w:rsid w:val="005532FC"/>
    <w:rsid w:val="005620B3"/>
    <w:rsid w:val="005635D8"/>
    <w:rsid w:val="00564AEB"/>
    <w:rsid w:val="00564FE6"/>
    <w:rsid w:val="00580FE1"/>
    <w:rsid w:val="0058458E"/>
    <w:rsid w:val="00585925"/>
    <w:rsid w:val="005875D5"/>
    <w:rsid w:val="00591318"/>
    <w:rsid w:val="005932AE"/>
    <w:rsid w:val="00593A9F"/>
    <w:rsid w:val="005A21AB"/>
    <w:rsid w:val="005A2C74"/>
    <w:rsid w:val="005A496B"/>
    <w:rsid w:val="005B2887"/>
    <w:rsid w:val="005B5FD0"/>
    <w:rsid w:val="005C270E"/>
    <w:rsid w:val="005C2DA5"/>
    <w:rsid w:val="005C6A90"/>
    <w:rsid w:val="005C7341"/>
    <w:rsid w:val="005F09A4"/>
    <w:rsid w:val="005F1DA0"/>
    <w:rsid w:val="005F75B4"/>
    <w:rsid w:val="006021AC"/>
    <w:rsid w:val="00614D9D"/>
    <w:rsid w:val="0061784B"/>
    <w:rsid w:val="006202E0"/>
    <w:rsid w:val="00623E71"/>
    <w:rsid w:val="006422A5"/>
    <w:rsid w:val="00650E85"/>
    <w:rsid w:val="00654956"/>
    <w:rsid w:val="006563B1"/>
    <w:rsid w:val="00666C9B"/>
    <w:rsid w:val="0066716E"/>
    <w:rsid w:val="00671648"/>
    <w:rsid w:val="006767A1"/>
    <w:rsid w:val="00682167"/>
    <w:rsid w:val="00682526"/>
    <w:rsid w:val="00682551"/>
    <w:rsid w:val="00682A3E"/>
    <w:rsid w:val="0068562F"/>
    <w:rsid w:val="00692F5A"/>
    <w:rsid w:val="006975D1"/>
    <w:rsid w:val="006B0E17"/>
    <w:rsid w:val="006B7BD3"/>
    <w:rsid w:val="006C3CD7"/>
    <w:rsid w:val="006C76F1"/>
    <w:rsid w:val="006E2ED2"/>
    <w:rsid w:val="006F0045"/>
    <w:rsid w:val="006F2769"/>
    <w:rsid w:val="006F4615"/>
    <w:rsid w:val="007101FB"/>
    <w:rsid w:val="007222CE"/>
    <w:rsid w:val="00726CFB"/>
    <w:rsid w:val="0073273F"/>
    <w:rsid w:val="00736E49"/>
    <w:rsid w:val="00742B24"/>
    <w:rsid w:val="00742B76"/>
    <w:rsid w:val="007454F2"/>
    <w:rsid w:val="007633E5"/>
    <w:rsid w:val="00763B37"/>
    <w:rsid w:val="00766A56"/>
    <w:rsid w:val="00766A9E"/>
    <w:rsid w:val="00781B60"/>
    <w:rsid w:val="00782A50"/>
    <w:rsid w:val="007878B2"/>
    <w:rsid w:val="007925FF"/>
    <w:rsid w:val="00797979"/>
    <w:rsid w:val="007A79D6"/>
    <w:rsid w:val="007A7D48"/>
    <w:rsid w:val="007B0694"/>
    <w:rsid w:val="007C320B"/>
    <w:rsid w:val="007D0BC5"/>
    <w:rsid w:val="007D31CC"/>
    <w:rsid w:val="007E0633"/>
    <w:rsid w:val="007E1992"/>
    <w:rsid w:val="007E5190"/>
    <w:rsid w:val="007E5393"/>
    <w:rsid w:val="007F465C"/>
    <w:rsid w:val="007F6D47"/>
    <w:rsid w:val="00800AD6"/>
    <w:rsid w:val="00801EB5"/>
    <w:rsid w:val="00811BB4"/>
    <w:rsid w:val="00816E4A"/>
    <w:rsid w:val="00826E6C"/>
    <w:rsid w:val="0083345E"/>
    <w:rsid w:val="00833D07"/>
    <w:rsid w:val="008360AD"/>
    <w:rsid w:val="00841D85"/>
    <w:rsid w:val="008438E6"/>
    <w:rsid w:val="00847EEB"/>
    <w:rsid w:val="0085355A"/>
    <w:rsid w:val="00853824"/>
    <w:rsid w:val="008644DF"/>
    <w:rsid w:val="008773FA"/>
    <w:rsid w:val="00881967"/>
    <w:rsid w:val="008A5DE4"/>
    <w:rsid w:val="008B33FA"/>
    <w:rsid w:val="008B3A80"/>
    <w:rsid w:val="008C0DD3"/>
    <w:rsid w:val="008C19B7"/>
    <w:rsid w:val="008C23DA"/>
    <w:rsid w:val="008C791A"/>
    <w:rsid w:val="008D7457"/>
    <w:rsid w:val="008E6352"/>
    <w:rsid w:val="008E64EE"/>
    <w:rsid w:val="008F5F14"/>
    <w:rsid w:val="008F7D24"/>
    <w:rsid w:val="00915104"/>
    <w:rsid w:val="00915338"/>
    <w:rsid w:val="00924B60"/>
    <w:rsid w:val="00932328"/>
    <w:rsid w:val="009330E7"/>
    <w:rsid w:val="00936DBD"/>
    <w:rsid w:val="0094375C"/>
    <w:rsid w:val="0094761F"/>
    <w:rsid w:val="0095485D"/>
    <w:rsid w:val="00954EB1"/>
    <w:rsid w:val="00955602"/>
    <w:rsid w:val="009578DF"/>
    <w:rsid w:val="00960266"/>
    <w:rsid w:val="00964732"/>
    <w:rsid w:val="00966569"/>
    <w:rsid w:val="009761D9"/>
    <w:rsid w:val="009763E8"/>
    <w:rsid w:val="00987BBD"/>
    <w:rsid w:val="00987F66"/>
    <w:rsid w:val="00993EAB"/>
    <w:rsid w:val="009C1DCA"/>
    <w:rsid w:val="009D111A"/>
    <w:rsid w:val="009D3B8C"/>
    <w:rsid w:val="009D575F"/>
    <w:rsid w:val="009D7B25"/>
    <w:rsid w:val="009E31B0"/>
    <w:rsid w:val="009F3B62"/>
    <w:rsid w:val="009F6A62"/>
    <w:rsid w:val="00A0628A"/>
    <w:rsid w:val="00A06F43"/>
    <w:rsid w:val="00A1720D"/>
    <w:rsid w:val="00A250A4"/>
    <w:rsid w:val="00A3200C"/>
    <w:rsid w:val="00A41165"/>
    <w:rsid w:val="00A46BD8"/>
    <w:rsid w:val="00A52233"/>
    <w:rsid w:val="00A52B1E"/>
    <w:rsid w:val="00A621ED"/>
    <w:rsid w:val="00A67E8B"/>
    <w:rsid w:val="00A76582"/>
    <w:rsid w:val="00A85F89"/>
    <w:rsid w:val="00A86462"/>
    <w:rsid w:val="00A870F4"/>
    <w:rsid w:val="00A87860"/>
    <w:rsid w:val="00A93A73"/>
    <w:rsid w:val="00A95751"/>
    <w:rsid w:val="00AA7675"/>
    <w:rsid w:val="00AA76AB"/>
    <w:rsid w:val="00AB4175"/>
    <w:rsid w:val="00AC3783"/>
    <w:rsid w:val="00AF1634"/>
    <w:rsid w:val="00B16D91"/>
    <w:rsid w:val="00B22948"/>
    <w:rsid w:val="00B22C36"/>
    <w:rsid w:val="00B25449"/>
    <w:rsid w:val="00B2744A"/>
    <w:rsid w:val="00B332C2"/>
    <w:rsid w:val="00B36449"/>
    <w:rsid w:val="00B37BF1"/>
    <w:rsid w:val="00B41DBD"/>
    <w:rsid w:val="00B42C06"/>
    <w:rsid w:val="00B43AE6"/>
    <w:rsid w:val="00B45563"/>
    <w:rsid w:val="00B461B0"/>
    <w:rsid w:val="00B46A86"/>
    <w:rsid w:val="00B529F4"/>
    <w:rsid w:val="00B64DE0"/>
    <w:rsid w:val="00B64FAC"/>
    <w:rsid w:val="00B746AA"/>
    <w:rsid w:val="00B74AEF"/>
    <w:rsid w:val="00B811C7"/>
    <w:rsid w:val="00B81298"/>
    <w:rsid w:val="00B90087"/>
    <w:rsid w:val="00B92C7A"/>
    <w:rsid w:val="00B93CAE"/>
    <w:rsid w:val="00B97170"/>
    <w:rsid w:val="00BA4F52"/>
    <w:rsid w:val="00BA5BD2"/>
    <w:rsid w:val="00BA5EA5"/>
    <w:rsid w:val="00BB1DF7"/>
    <w:rsid w:val="00BB5F5D"/>
    <w:rsid w:val="00BB7A77"/>
    <w:rsid w:val="00BC05B0"/>
    <w:rsid w:val="00BC5C9B"/>
    <w:rsid w:val="00BD3103"/>
    <w:rsid w:val="00BE0F5D"/>
    <w:rsid w:val="00BE4C52"/>
    <w:rsid w:val="00BF2EA7"/>
    <w:rsid w:val="00C01C9E"/>
    <w:rsid w:val="00C11D12"/>
    <w:rsid w:val="00C15849"/>
    <w:rsid w:val="00C26C46"/>
    <w:rsid w:val="00C36642"/>
    <w:rsid w:val="00C44B29"/>
    <w:rsid w:val="00C52B31"/>
    <w:rsid w:val="00C547FE"/>
    <w:rsid w:val="00C61D99"/>
    <w:rsid w:val="00C67C66"/>
    <w:rsid w:val="00C70952"/>
    <w:rsid w:val="00C72F7E"/>
    <w:rsid w:val="00C734D7"/>
    <w:rsid w:val="00C73849"/>
    <w:rsid w:val="00C83F58"/>
    <w:rsid w:val="00C85175"/>
    <w:rsid w:val="00C91C11"/>
    <w:rsid w:val="00C93177"/>
    <w:rsid w:val="00C962A6"/>
    <w:rsid w:val="00CA46C3"/>
    <w:rsid w:val="00CA66D3"/>
    <w:rsid w:val="00CB05E3"/>
    <w:rsid w:val="00CB5861"/>
    <w:rsid w:val="00CB7D3F"/>
    <w:rsid w:val="00CC1EC5"/>
    <w:rsid w:val="00CC77E0"/>
    <w:rsid w:val="00CC7903"/>
    <w:rsid w:val="00CD298E"/>
    <w:rsid w:val="00CD2ABB"/>
    <w:rsid w:val="00CD48A0"/>
    <w:rsid w:val="00CE1DB5"/>
    <w:rsid w:val="00CE6BFC"/>
    <w:rsid w:val="00D01C2F"/>
    <w:rsid w:val="00D055E9"/>
    <w:rsid w:val="00D06F7B"/>
    <w:rsid w:val="00D12D6D"/>
    <w:rsid w:val="00D13791"/>
    <w:rsid w:val="00D215BA"/>
    <w:rsid w:val="00D21908"/>
    <w:rsid w:val="00D250FF"/>
    <w:rsid w:val="00D307D9"/>
    <w:rsid w:val="00D31802"/>
    <w:rsid w:val="00D32B46"/>
    <w:rsid w:val="00D35B52"/>
    <w:rsid w:val="00D40AB1"/>
    <w:rsid w:val="00D62C82"/>
    <w:rsid w:val="00D63B7E"/>
    <w:rsid w:val="00D713CB"/>
    <w:rsid w:val="00D74D47"/>
    <w:rsid w:val="00D81276"/>
    <w:rsid w:val="00D81656"/>
    <w:rsid w:val="00D919C0"/>
    <w:rsid w:val="00D93441"/>
    <w:rsid w:val="00DA5B0E"/>
    <w:rsid w:val="00DB26E4"/>
    <w:rsid w:val="00DC3FCC"/>
    <w:rsid w:val="00DC61C2"/>
    <w:rsid w:val="00DC78EC"/>
    <w:rsid w:val="00DD3F39"/>
    <w:rsid w:val="00DD58A9"/>
    <w:rsid w:val="00DF69B5"/>
    <w:rsid w:val="00E06A01"/>
    <w:rsid w:val="00E23A75"/>
    <w:rsid w:val="00E31B81"/>
    <w:rsid w:val="00E37454"/>
    <w:rsid w:val="00E45754"/>
    <w:rsid w:val="00E4659D"/>
    <w:rsid w:val="00E5421E"/>
    <w:rsid w:val="00E570CE"/>
    <w:rsid w:val="00E653AB"/>
    <w:rsid w:val="00E71E0A"/>
    <w:rsid w:val="00E72FE4"/>
    <w:rsid w:val="00E739B6"/>
    <w:rsid w:val="00E839B0"/>
    <w:rsid w:val="00EA1C26"/>
    <w:rsid w:val="00EA2286"/>
    <w:rsid w:val="00EB0E75"/>
    <w:rsid w:val="00EB5475"/>
    <w:rsid w:val="00EB5EA7"/>
    <w:rsid w:val="00EC7FFC"/>
    <w:rsid w:val="00ED07DF"/>
    <w:rsid w:val="00ED0FBA"/>
    <w:rsid w:val="00ED5874"/>
    <w:rsid w:val="00ED7981"/>
    <w:rsid w:val="00EE53CD"/>
    <w:rsid w:val="00EE6E3D"/>
    <w:rsid w:val="00EE6ECA"/>
    <w:rsid w:val="00EF6047"/>
    <w:rsid w:val="00F06BAD"/>
    <w:rsid w:val="00F22838"/>
    <w:rsid w:val="00F22CFF"/>
    <w:rsid w:val="00F240DD"/>
    <w:rsid w:val="00F24AF5"/>
    <w:rsid w:val="00F3645D"/>
    <w:rsid w:val="00F401C8"/>
    <w:rsid w:val="00F46446"/>
    <w:rsid w:val="00F503E0"/>
    <w:rsid w:val="00F51C49"/>
    <w:rsid w:val="00F52B9A"/>
    <w:rsid w:val="00F538CC"/>
    <w:rsid w:val="00F65A73"/>
    <w:rsid w:val="00F73293"/>
    <w:rsid w:val="00F93558"/>
    <w:rsid w:val="00FA0120"/>
    <w:rsid w:val="00FA01F3"/>
    <w:rsid w:val="00FA47C9"/>
    <w:rsid w:val="00FA4A3E"/>
    <w:rsid w:val="00FB46E4"/>
    <w:rsid w:val="00FC2626"/>
    <w:rsid w:val="00FC3343"/>
    <w:rsid w:val="00FC6EE9"/>
    <w:rsid w:val="00FD15B7"/>
    <w:rsid w:val="00FD17AB"/>
    <w:rsid w:val="00FD34D2"/>
    <w:rsid w:val="00FD530F"/>
    <w:rsid w:val="00FD603C"/>
    <w:rsid w:val="00FF2605"/>
    <w:rsid w:val="00FF689E"/>
    <w:rsid w:val="00FF75BC"/>
    <w:rsid w:val="09F33995"/>
    <w:rsid w:val="0FD6106E"/>
    <w:rsid w:val="14A01A68"/>
    <w:rsid w:val="14FB1565"/>
    <w:rsid w:val="18A52378"/>
    <w:rsid w:val="19390334"/>
    <w:rsid w:val="1C466968"/>
    <w:rsid w:val="1CD54E79"/>
    <w:rsid w:val="20D66366"/>
    <w:rsid w:val="225643FD"/>
    <w:rsid w:val="2593C059"/>
    <w:rsid w:val="26E7EABD"/>
    <w:rsid w:val="2FB07564"/>
    <w:rsid w:val="353BFEC2"/>
    <w:rsid w:val="381730AA"/>
    <w:rsid w:val="39F1C8E4"/>
    <w:rsid w:val="3A6DB8E4"/>
    <w:rsid w:val="3B2D7B84"/>
    <w:rsid w:val="41BABA1C"/>
    <w:rsid w:val="41D690B9"/>
    <w:rsid w:val="46BA56A5"/>
    <w:rsid w:val="4C8A7474"/>
    <w:rsid w:val="4E0571E5"/>
    <w:rsid w:val="5005E0F1"/>
    <w:rsid w:val="5527C0F5"/>
    <w:rsid w:val="568E1BA2"/>
    <w:rsid w:val="57D21540"/>
    <w:rsid w:val="5AE0CE05"/>
    <w:rsid w:val="5B6B3F44"/>
    <w:rsid w:val="5D4F2FCB"/>
    <w:rsid w:val="5DC638B9"/>
    <w:rsid w:val="619FF8A2"/>
    <w:rsid w:val="64CB5CC6"/>
    <w:rsid w:val="665F3390"/>
    <w:rsid w:val="6BC6954F"/>
    <w:rsid w:val="6BC699F5"/>
    <w:rsid w:val="6D995269"/>
    <w:rsid w:val="6DC92873"/>
    <w:rsid w:val="6DEE50BA"/>
    <w:rsid w:val="6E5157E0"/>
    <w:rsid w:val="6F5128B2"/>
    <w:rsid w:val="70D29507"/>
    <w:rsid w:val="71597189"/>
    <w:rsid w:val="722B34E1"/>
    <w:rsid w:val="7A7BF36B"/>
    <w:rsid w:val="7D37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766BF58"/>
  <w15:docId w15:val="{95DCC53C-AE3B-4E16-83E3-9BAC1271A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line="276" w:lineRule="auto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85F89"/>
    <w:pPr>
      <w:ind w:left="0" w:firstLine="0"/>
    </w:pPr>
    <w:rPr>
      <w:rFonts w:ascii="Arial" w:hAnsi="Arial"/>
      <w:sz w:val="20"/>
      <w:lang w:val="en-GB"/>
    </w:rPr>
  </w:style>
  <w:style w:type="paragraph" w:styleId="berschrift1">
    <w:name w:val="heading 1"/>
    <w:basedOn w:val="VSSTitelAbsatz-1"/>
    <w:next w:val="VSSFliesstext"/>
    <w:link w:val="berschrift1Zchn"/>
    <w:autoRedefine/>
    <w:uiPriority w:val="9"/>
    <w:qFormat/>
    <w:rsid w:val="001535E8"/>
    <w:pPr>
      <w:keepNext/>
      <w:keepLines/>
      <w:numPr>
        <w:numId w:val="32"/>
      </w:numPr>
      <w:spacing w:before="560"/>
      <w:ind w:left="0" w:firstLine="0"/>
      <w:outlineLvl w:val="0"/>
    </w:pPr>
    <w:rPr>
      <w:rFonts w:eastAsiaTheme="majorEastAsia" w:cstheme="majorBidi"/>
      <w:szCs w:val="30"/>
      <w:lang w:val="en-GB"/>
    </w:rPr>
  </w:style>
  <w:style w:type="paragraph" w:styleId="berschrift2">
    <w:name w:val="heading 2"/>
    <w:basedOn w:val="VSSTitelAbsatz-2"/>
    <w:next w:val="VSSFliesstext"/>
    <w:link w:val="berschrift2Zchn"/>
    <w:autoRedefine/>
    <w:uiPriority w:val="9"/>
    <w:unhideWhenUsed/>
    <w:qFormat/>
    <w:rsid w:val="0032256A"/>
    <w:pPr>
      <w:keepNext/>
      <w:keepLines/>
      <w:numPr>
        <w:ilvl w:val="1"/>
        <w:numId w:val="30"/>
      </w:numPr>
      <w:spacing w:before="240" w:after="120"/>
      <w:outlineLvl w:val="1"/>
    </w:pPr>
    <w:rPr>
      <w:rFonts w:eastAsiaTheme="majorEastAsia" w:cstheme="majorBidi"/>
      <w:szCs w:val="28"/>
    </w:rPr>
  </w:style>
  <w:style w:type="paragraph" w:styleId="berschrift3">
    <w:name w:val="heading 3"/>
    <w:basedOn w:val="VSSTitelAbsatz-2"/>
    <w:next w:val="Standard"/>
    <w:link w:val="berschrift3Zchn"/>
    <w:autoRedefine/>
    <w:uiPriority w:val="9"/>
    <w:unhideWhenUsed/>
    <w:qFormat/>
    <w:rsid w:val="0032256A"/>
    <w:pPr>
      <w:keepNext/>
      <w:keepLines/>
      <w:numPr>
        <w:ilvl w:val="2"/>
        <w:numId w:val="30"/>
      </w:numPr>
      <w:spacing w:before="240" w:after="120"/>
      <w:outlineLvl w:val="2"/>
    </w:pPr>
    <w:rPr>
      <w:rFonts w:eastAsiaTheme="majorEastAsia" w:cstheme="majorBidi"/>
      <w:b w:val="0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32256A"/>
    <w:pPr>
      <w:keepNext/>
      <w:keepLines/>
      <w:numPr>
        <w:ilvl w:val="3"/>
        <w:numId w:val="3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DC78EC"/>
    <w:pPr>
      <w:keepNext/>
      <w:keepLines/>
      <w:numPr>
        <w:ilvl w:val="4"/>
      </w:numPr>
      <w:spacing w:before="4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C78EC"/>
    <w:pPr>
      <w:keepNext/>
      <w:keepLines/>
      <w:numPr>
        <w:ilvl w:val="5"/>
      </w:numPr>
      <w:spacing w:before="4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C78EC"/>
    <w:pPr>
      <w:keepNext/>
      <w:keepLines/>
      <w:numPr>
        <w:ilvl w:val="6"/>
      </w:numPr>
      <w:spacing w:before="4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C78EC"/>
    <w:pPr>
      <w:keepNext/>
      <w:keepLines/>
      <w:numPr>
        <w:ilvl w:val="7"/>
      </w:numPr>
      <w:spacing w:before="4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C78EC"/>
    <w:pPr>
      <w:keepNext/>
      <w:keepLines/>
      <w:numPr>
        <w:ilvl w:val="8"/>
      </w:numPr>
      <w:spacing w:before="4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298"/>
    <w:rPr>
      <w:rFonts w:ascii="Tahoma" w:hAnsi="Tahoma" w:cs="Tahoma"/>
      <w:sz w:val="16"/>
      <w:szCs w:val="16"/>
    </w:rPr>
  </w:style>
  <w:style w:type="paragraph" w:customStyle="1" w:styleId="VSSAufzhlung">
    <w:name w:val="VSS_Aufzählung"/>
    <w:basedOn w:val="VSSFliesstext"/>
    <w:rsid w:val="00D055E9"/>
    <w:pPr>
      <w:tabs>
        <w:tab w:val="left" w:pos="510"/>
      </w:tabs>
      <w:spacing w:after="120"/>
      <w:ind w:left="511" w:hanging="284"/>
    </w:pPr>
  </w:style>
  <w:style w:type="paragraph" w:customStyle="1" w:styleId="VSSFliesstext">
    <w:name w:val="VSS_Fliesstext"/>
    <w:basedOn w:val="Standard"/>
    <w:next w:val="Standard"/>
    <w:rsid w:val="00CD2ABB"/>
    <w:pPr>
      <w:spacing w:after="240"/>
    </w:pPr>
  </w:style>
  <w:style w:type="paragraph" w:styleId="Listenabsatz">
    <w:name w:val="List Paragraph"/>
    <w:basedOn w:val="Standard"/>
    <w:uiPriority w:val="34"/>
    <w:qFormat/>
    <w:rsid w:val="002B6C20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535E8"/>
    <w:rPr>
      <w:rFonts w:ascii="Arial" w:eastAsiaTheme="majorEastAsia" w:hAnsi="Arial" w:cstheme="majorBidi"/>
      <w:b/>
      <w:sz w:val="20"/>
      <w:szCs w:val="3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2256A"/>
    <w:rPr>
      <w:rFonts w:ascii="Arial" w:eastAsiaTheme="majorEastAsia" w:hAnsi="Arial" w:cstheme="majorBidi"/>
      <w:b/>
      <w:sz w:val="20"/>
      <w:szCs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2256A"/>
    <w:rPr>
      <w:rFonts w:ascii="Arial" w:eastAsiaTheme="majorEastAsia" w:hAnsi="Arial" w:cstheme="majorBidi"/>
      <w:sz w:val="20"/>
      <w:szCs w:val="2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B6C20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B6C20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B6C20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B6C20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B6C20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B6C20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4E685C"/>
    <w:rPr>
      <w:b/>
      <w:bCs/>
      <w:spacing w:val="6"/>
      <w:sz w:val="16"/>
    </w:rPr>
  </w:style>
  <w:style w:type="paragraph" w:styleId="Titel">
    <w:name w:val="Title"/>
    <w:basedOn w:val="VSSTitel12Li"/>
    <w:next w:val="Standard"/>
    <w:link w:val="TitelZchn"/>
    <w:uiPriority w:val="10"/>
    <w:qFormat/>
    <w:rsid w:val="00024CBC"/>
    <w:pPr>
      <w:contextualSpacing/>
    </w:pPr>
    <w:rPr>
      <w:rFonts w:eastAsiaTheme="majorEastAsia" w:cstheme="majorBidi"/>
      <w:spacing w:val="-1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24CBC"/>
    <w:rPr>
      <w:rFonts w:ascii="Arial" w:eastAsiaTheme="majorEastAsia" w:hAnsi="Arial" w:cstheme="majorBidi"/>
      <w:b/>
      <w:spacing w:val="-10"/>
      <w:sz w:val="2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2B6C20"/>
    <w:pPr>
      <w:spacing w:line="240" w:lineRule="auto"/>
      <w:ind w:left="720" w:hanging="720"/>
    </w:pPr>
    <w:rPr>
      <w:rFonts w:eastAsiaTheme="majorEastAsia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B6C20"/>
    <w:rPr>
      <w:rFonts w:ascii="Arial" w:eastAsiaTheme="majorEastAsia" w:hAnsi="Arial" w:cstheme="majorBidi"/>
      <w:sz w:val="20"/>
    </w:rPr>
  </w:style>
  <w:style w:type="character" w:styleId="Fett">
    <w:name w:val="Strong"/>
    <w:basedOn w:val="Absatz-Standardschriftart"/>
    <w:uiPriority w:val="22"/>
    <w:qFormat/>
    <w:rsid w:val="002B6C20"/>
    <w:rPr>
      <w:b/>
      <w:bCs/>
    </w:rPr>
  </w:style>
  <w:style w:type="character" w:styleId="Hervorhebung">
    <w:name w:val="Emphasis"/>
    <w:basedOn w:val="Absatz-Standardschriftart"/>
    <w:uiPriority w:val="20"/>
    <w:qFormat/>
    <w:rsid w:val="002B6C20"/>
    <w:rPr>
      <w:i/>
      <w:iCs/>
    </w:rPr>
  </w:style>
  <w:style w:type="paragraph" w:styleId="KeinLeerraum">
    <w:name w:val="No Spacing"/>
    <w:uiPriority w:val="1"/>
    <w:qFormat/>
    <w:rsid w:val="002B6C20"/>
    <w:pPr>
      <w:spacing w:line="240" w:lineRule="auto"/>
    </w:pPr>
    <w:rPr>
      <w:rFonts w:ascii="Helvetica" w:hAnsi="Helvetica"/>
    </w:rPr>
  </w:style>
  <w:style w:type="paragraph" w:styleId="Zitat">
    <w:name w:val="Quote"/>
    <w:basedOn w:val="Standard"/>
    <w:next w:val="Standard"/>
    <w:link w:val="ZitatZchn"/>
    <w:uiPriority w:val="29"/>
    <w:qFormat/>
    <w:rsid w:val="002B6C20"/>
    <w:pPr>
      <w:spacing w:before="120"/>
      <w:ind w:right="720"/>
      <w:jc w:val="center"/>
    </w:pPr>
    <w:rPr>
      <w:rFonts w:asciiTheme="minorHAnsi" w:hAnsiTheme="minorHAnsi"/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B6C20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B6C20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B6C20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2B6C20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2B6C20"/>
    <w:rPr>
      <w:b w:val="0"/>
      <w:bCs w:val="0"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2B6C20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2B6C20"/>
    <w:rPr>
      <w:b/>
      <w:bCs/>
      <w:smallCaps/>
      <w:color w:val="4F81BD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B6C20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B6C20"/>
    <w:pPr>
      <w:outlineLvl w:val="9"/>
    </w:pPr>
  </w:style>
  <w:style w:type="table" w:styleId="Tabellenraster">
    <w:name w:val="Table Grid"/>
    <w:basedOn w:val="NormaleTabelle"/>
    <w:uiPriority w:val="59"/>
    <w:rsid w:val="009602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F75B4"/>
    <w:rPr>
      <w:color w:val="0000FF" w:themeColor="hyperlink"/>
      <w:u w:val="single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5F75B4"/>
    <w:rPr>
      <w:color w:val="2B579A"/>
      <w:shd w:val="clear" w:color="auto" w:fill="E6E6E6"/>
    </w:rPr>
  </w:style>
  <w:style w:type="paragraph" w:styleId="StandardWeb">
    <w:name w:val="Normal (Web)"/>
    <w:uiPriority w:val="99"/>
    <w:rsid w:val="005020BB"/>
    <w:pPr>
      <w:pBdr>
        <w:top w:val="nil"/>
        <w:left w:val="nil"/>
        <w:bottom w:val="nil"/>
        <w:right w:val="nil"/>
        <w:between w:val="nil"/>
        <w:bar w:val="nil"/>
      </w:pBdr>
      <w:spacing w:before="28" w:after="28" w:line="100" w:lineRule="atLeast"/>
      <w:jc w:val="both"/>
    </w:pPr>
    <w:rPr>
      <w:rFonts w:ascii="Times New Roman" w:eastAsia="Arial Unicode MS" w:hAnsi="Times New Roman" w:cs="Arial Unicode MS"/>
      <w:color w:val="00000A"/>
      <w:u w:color="00000A"/>
      <w:bdr w:val="nil"/>
      <w:lang w:val="de-DE" w:eastAsia="de-CH"/>
    </w:rPr>
  </w:style>
  <w:style w:type="table" w:customStyle="1" w:styleId="TableNormal1">
    <w:name w:val="Table Normal1"/>
    <w:rsid w:val="0073273F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de-CH" w:eastAsia="de-CH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ellenstil2">
    <w:name w:val="Tabellenstil 2"/>
    <w:rsid w:val="0073273F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  <w:lang w:val="de-DE" w:eastAsia="de-CH"/>
    </w:rPr>
  </w:style>
  <w:style w:type="paragraph" w:customStyle="1" w:styleId="TitelStrich-unten">
    <w:name w:val="Titel_Strich-unten"/>
    <w:basedOn w:val="Standard"/>
    <w:next w:val="VSSTitel12Li"/>
    <w:qFormat/>
    <w:rsid w:val="00650E85"/>
    <w:pPr>
      <w:pBdr>
        <w:bottom w:val="single" w:sz="2" w:space="3" w:color="auto"/>
      </w:pBdr>
      <w:tabs>
        <w:tab w:val="left" w:pos="510"/>
      </w:tabs>
      <w:spacing w:before="120"/>
      <w:ind w:left="567" w:hanging="567"/>
    </w:pPr>
    <w:rPr>
      <w:rFonts w:eastAsiaTheme="minorHAnsi"/>
      <w:b/>
    </w:rPr>
  </w:style>
  <w:style w:type="paragraph" w:customStyle="1" w:styleId="VSSTitel12Li">
    <w:name w:val="VSS_Titel_12Li"/>
    <w:basedOn w:val="Standard"/>
    <w:next w:val="VSSFliesstext"/>
    <w:qFormat/>
    <w:rsid w:val="003333BE"/>
    <w:pPr>
      <w:spacing w:after="240"/>
    </w:pPr>
    <w:rPr>
      <w:rFonts w:eastAsiaTheme="minorHAnsi"/>
      <w:b/>
      <w:sz w:val="24"/>
    </w:rPr>
  </w:style>
  <w:style w:type="paragraph" w:customStyle="1" w:styleId="VSSTitelAbsatz-2">
    <w:name w:val="VSS_Titel_Absatz-2"/>
    <w:basedOn w:val="Standard"/>
    <w:next w:val="VSSFliesstext"/>
    <w:qFormat/>
    <w:rsid w:val="00811BB4"/>
    <w:pPr>
      <w:tabs>
        <w:tab w:val="left" w:pos="510"/>
      </w:tabs>
      <w:spacing w:before="120" w:after="60"/>
    </w:pPr>
    <w:rPr>
      <w:rFonts w:eastAsiaTheme="minorHAnsi" w:cs="Arial"/>
      <w:b/>
      <w:szCs w:val="20"/>
      <w:lang w:val="de-CH"/>
    </w:rPr>
  </w:style>
  <w:style w:type="paragraph" w:customStyle="1" w:styleId="VSSAufzhlungEnde">
    <w:name w:val="VSS_Aufzählung_Ende"/>
    <w:basedOn w:val="VSSAufzhlung"/>
    <w:next w:val="VSSAufzhlung"/>
    <w:qFormat/>
    <w:rsid w:val="00E653AB"/>
    <w:pPr>
      <w:spacing w:after="240"/>
    </w:pPr>
    <w:rPr>
      <w:rFonts w:cs="Arial"/>
      <w:lang w:val="de-CH"/>
    </w:rPr>
  </w:style>
  <w:style w:type="paragraph" w:customStyle="1" w:styleId="VSSTitelAbsatz-1">
    <w:name w:val="VSS_Titel_Absatz-1"/>
    <w:basedOn w:val="Standard"/>
    <w:next w:val="Standard"/>
    <w:qFormat/>
    <w:rsid w:val="00A41165"/>
    <w:pPr>
      <w:spacing w:after="240"/>
      <w:ind w:left="720" w:hanging="720"/>
    </w:pPr>
    <w:rPr>
      <w:rFonts w:eastAsiaTheme="minorHAnsi" w:cs="Arial"/>
      <w:b/>
      <w:szCs w:val="20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63E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63E0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3E01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3E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3E01"/>
    <w:rPr>
      <w:rFonts w:ascii="Arial" w:hAnsi="Arial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A01F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01F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FA01F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01F3"/>
    <w:rPr>
      <w:rFonts w:ascii="Arial" w:hAnsi="Arial"/>
      <w:sz w:val="20"/>
    </w:rPr>
  </w:style>
  <w:style w:type="paragraph" w:customStyle="1" w:styleId="Eingerckt">
    <w:name w:val="Eingerückt"/>
    <w:basedOn w:val="Standard"/>
    <w:link w:val="EingercktZchn"/>
    <w:autoRedefine/>
    <w:qFormat/>
    <w:rsid w:val="0032256A"/>
    <w:pPr>
      <w:ind w:left="708"/>
    </w:pPr>
  </w:style>
  <w:style w:type="character" w:customStyle="1" w:styleId="EingercktZchn">
    <w:name w:val="Eingerückt Zchn"/>
    <w:basedOn w:val="Absatz-Standardschriftart"/>
    <w:link w:val="Eingerckt"/>
    <w:rsid w:val="0032256A"/>
    <w:rPr>
      <w:rFonts w:ascii="Arial" w:hAnsi="Arial"/>
      <w:sz w:val="20"/>
    </w:rPr>
  </w:style>
  <w:style w:type="paragraph" w:customStyle="1" w:styleId="VSSFliesstextkursiv">
    <w:name w:val="VSS_Fliesstext_kursiv"/>
    <w:basedOn w:val="VSSFliesstext"/>
    <w:next w:val="Standard"/>
    <w:qFormat/>
    <w:rsid w:val="00D055E9"/>
    <w:pPr>
      <w:tabs>
        <w:tab w:val="left" w:pos="510"/>
      </w:tabs>
    </w:pPr>
    <w:rPr>
      <w:i/>
    </w:rPr>
  </w:style>
  <w:style w:type="paragraph" w:customStyle="1" w:styleId="VSSTitelStrich-oben">
    <w:name w:val="VSS_Titel_Strich-oben"/>
    <w:basedOn w:val="Standard"/>
    <w:next w:val="Standard"/>
    <w:qFormat/>
    <w:rsid w:val="00D055E9"/>
    <w:pPr>
      <w:widowControl w:val="0"/>
      <w:pBdr>
        <w:top w:val="single" w:sz="2" w:space="3" w:color="auto"/>
      </w:pBdr>
      <w:suppressAutoHyphens/>
      <w:spacing w:before="120" w:after="120"/>
    </w:pPr>
    <w:rPr>
      <w:rFonts w:eastAsia="ヒラギノ角ゴ Pro W3" w:cs="Arial"/>
      <w:b/>
      <w:szCs w:val="20"/>
      <w:lang w:val="fr-CH" w:eastAsia="ar-SA"/>
    </w:rPr>
  </w:style>
  <w:style w:type="character" w:customStyle="1" w:styleId="normaltextrun">
    <w:name w:val="normaltextrun"/>
    <w:basedOn w:val="Absatz-Standardschriftart"/>
    <w:rsid w:val="00C83F58"/>
  </w:style>
  <w:style w:type="paragraph" w:customStyle="1" w:styleId="VSSFusszeile">
    <w:name w:val="VSS_Fusszeile"/>
    <w:basedOn w:val="Fuzeile"/>
    <w:qFormat/>
    <w:rsid w:val="00A85F89"/>
    <w:pPr>
      <w:spacing w:line="276" w:lineRule="auto"/>
      <w:jc w:val="right"/>
    </w:pPr>
    <w:rPr>
      <w:rFonts w:eastAsiaTheme="minorHAnsi" w:cs="Times New Roman"/>
      <w:sz w:val="16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21908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21908"/>
    <w:rPr>
      <w:rFonts w:ascii="Arial" w:hAnsi="Arial"/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D21908"/>
    <w:rPr>
      <w:vertAlign w:val="superscript"/>
    </w:rPr>
  </w:style>
  <w:style w:type="character" w:styleId="NichtaufgelsteErwhnung">
    <w:name w:val="Unresolved Mention"/>
    <w:basedOn w:val="Absatz-Standardschriftart"/>
    <w:uiPriority w:val="99"/>
    <w:rsid w:val="00881967"/>
    <w:rPr>
      <w:color w:val="605E5C"/>
      <w:shd w:val="clear" w:color="auto" w:fill="E1DFDD"/>
    </w:rPr>
  </w:style>
  <w:style w:type="character" w:customStyle="1" w:styleId="fontstyle01">
    <w:name w:val="fontstyle01"/>
    <w:basedOn w:val="Absatz-Standardschriftart"/>
    <w:rsid w:val="005532FC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g-gs@vss-unes.ch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ozialemedien@vss-une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f\Documents\Benutzerdefinierte%20Office-Vorlagen\VSS-Dokumen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162698BBEBD04EAAF7AC407DB63E46" ma:contentTypeVersion="13" ma:contentTypeDescription="Ein neues Dokument erstellen." ma:contentTypeScope="" ma:versionID="7a9bc97c884b8d33af9369f53d7dc4dc">
  <xsd:schema xmlns:xsd="http://www.w3.org/2001/XMLSchema" xmlns:xs="http://www.w3.org/2001/XMLSchema" xmlns:p="http://schemas.microsoft.com/office/2006/metadata/properties" xmlns:ns3="2f4413bb-91d8-4807-b618-cbe359b17e37" xmlns:ns4="95e86886-5312-403a-b12b-093d2c1bb430" targetNamespace="http://schemas.microsoft.com/office/2006/metadata/properties" ma:root="true" ma:fieldsID="9672858ec7c79e21920d52f71a8bd1f0" ns3:_="" ns4:_="">
    <xsd:import namespace="2f4413bb-91d8-4807-b618-cbe359b17e37"/>
    <xsd:import namespace="95e86886-5312-403a-b12b-093d2c1bb43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413bb-91d8-4807-b618-cbe359b17e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86886-5312-403a-b12b-093d2c1bb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3B9E50-4034-4E4B-84A2-AAA7762A86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320782-9EDC-49EE-91F4-0963BFFAFC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1C38A9-265A-4180-A217-3DD398163E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0E95C3-E81E-45D0-81B3-B373E0726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413bb-91d8-4807-b618-cbe359b17e37"/>
    <ds:schemaRef ds:uri="95e86886-5312-403a-b12b-093d2c1bb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VSS-Dokument.dotx</Template>
  <TotalTime>0</TotalTime>
  <Pages>1</Pages>
  <Words>342</Words>
  <Characters>2157</Characters>
  <Application>Microsoft Office Word</Application>
  <DocSecurity>0</DocSecurity>
  <Lines>17</Lines>
  <Paragraphs>4</Paragraphs>
  <ScaleCrop>false</ScaleCrop>
  <Company>VSS/UNES</Company>
  <LinksUpToDate>false</LinksUpToDate>
  <CharactersWithSpaces>2495</CharactersWithSpaces>
  <SharedDoc>false</SharedDoc>
  <HLinks>
    <vt:vector size="12" baseType="variant">
      <vt:variant>
        <vt:i4>1835050</vt:i4>
      </vt:variant>
      <vt:variant>
        <vt:i4>3</vt:i4>
      </vt:variant>
      <vt:variant>
        <vt:i4>0</vt:i4>
      </vt:variant>
      <vt:variant>
        <vt:i4>5</vt:i4>
      </vt:variant>
      <vt:variant>
        <vt:lpwstr>mailto:sg-gs@vss-unes.ch</vt:lpwstr>
      </vt:variant>
      <vt:variant>
        <vt:lpwstr/>
      </vt:variant>
      <vt:variant>
        <vt:i4>6160428</vt:i4>
      </vt:variant>
      <vt:variant>
        <vt:i4>0</vt:i4>
      </vt:variant>
      <vt:variant>
        <vt:i4>0</vt:i4>
      </vt:variant>
      <vt:variant>
        <vt:i4>5</vt:i4>
      </vt:variant>
      <vt:variant>
        <vt:lpwstr>mailto:sozialemedien@vss-unes.ch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Stocker</dc:creator>
  <cp:keywords>, docId:7896C3076303AEC580D737AF87307506</cp:keywords>
  <cp:lastModifiedBy>Franzini Luzian</cp:lastModifiedBy>
  <cp:revision>41</cp:revision>
  <cp:lastPrinted>2016-08-11T09:41:00Z</cp:lastPrinted>
  <dcterms:created xsi:type="dcterms:W3CDTF">2023-01-05T10:25:00Z</dcterms:created>
  <dcterms:modified xsi:type="dcterms:W3CDTF">2023-01-06T18:26:00Z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554283213</vt:i4>
  </property>
  <property fmtid="{D5CDD505-2E9C-101B-9397-08002B2CF9AE}" pid="3" name="ContentTypeId">
    <vt:lpwstr>0x0101002B162698BBEBD04EAAF7AC407DB63E46</vt:lpwstr>
  </property>
</Properties>
</file>